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4BD" w:rsidRDefault="003E64BD" w:rsidP="00544252">
      <w:pPr>
        <w:pStyle w:val="NormalWeb"/>
        <w:jc w:val="center"/>
        <w:rPr>
          <w:rStyle w:val="Strong"/>
          <w:b w:val="0"/>
          <w:sz w:val="28"/>
          <w:szCs w:val="28"/>
        </w:rPr>
      </w:pPr>
      <w:r w:rsidRPr="00226F4E">
        <w:rPr>
          <w:rStyle w:val="Strong"/>
          <w:b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644.25pt">
            <v:imagedata r:id="rId7" o:title=""/>
          </v:shape>
        </w:pict>
      </w:r>
    </w:p>
    <w:p w:rsidR="003E64BD" w:rsidRDefault="003E64BD" w:rsidP="00544252">
      <w:pPr>
        <w:pStyle w:val="NormalWeb"/>
        <w:jc w:val="center"/>
        <w:rPr>
          <w:rStyle w:val="Strong"/>
          <w:b w:val="0"/>
          <w:sz w:val="28"/>
          <w:szCs w:val="28"/>
        </w:rPr>
      </w:pPr>
    </w:p>
    <w:p w:rsidR="003E64BD" w:rsidRDefault="003E64BD" w:rsidP="00544252">
      <w:pPr>
        <w:pStyle w:val="NormalWeb"/>
        <w:jc w:val="center"/>
        <w:rPr>
          <w:rStyle w:val="Strong"/>
          <w:b w:val="0"/>
          <w:sz w:val="28"/>
          <w:szCs w:val="28"/>
        </w:rPr>
      </w:pPr>
    </w:p>
    <w:p w:rsidR="003E64BD" w:rsidRDefault="003E64BD" w:rsidP="00544252">
      <w:pPr>
        <w:pStyle w:val="NormalWeb"/>
        <w:jc w:val="center"/>
        <w:rPr>
          <w:rStyle w:val="Strong"/>
          <w:b w:val="0"/>
          <w:sz w:val="28"/>
          <w:szCs w:val="28"/>
        </w:rPr>
      </w:pPr>
    </w:p>
    <w:p w:rsidR="003E64BD" w:rsidRDefault="003E64BD" w:rsidP="00544252">
      <w:pPr>
        <w:pStyle w:val="NormalWeb"/>
        <w:jc w:val="center"/>
        <w:rPr>
          <w:rStyle w:val="Strong"/>
          <w:b w:val="0"/>
          <w:sz w:val="28"/>
          <w:szCs w:val="28"/>
        </w:rPr>
      </w:pPr>
    </w:p>
    <w:p w:rsidR="003E64BD" w:rsidRPr="00F164BF" w:rsidRDefault="003E64BD" w:rsidP="00544252">
      <w:pPr>
        <w:pStyle w:val="NormalWeb"/>
        <w:jc w:val="center"/>
        <w:rPr>
          <w:sz w:val="28"/>
          <w:szCs w:val="28"/>
        </w:rPr>
      </w:pPr>
      <w:r w:rsidRPr="00F164BF">
        <w:rPr>
          <w:rStyle w:val="Strong"/>
          <w:sz w:val="28"/>
          <w:szCs w:val="28"/>
        </w:rPr>
        <w:t>I  Аналитическая часть</w:t>
      </w:r>
    </w:p>
    <w:p w:rsidR="003E64BD" w:rsidRPr="00E124D9" w:rsidRDefault="003E64BD" w:rsidP="00544252">
      <w:pPr>
        <w:suppressAutoHyphens/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ar-SA"/>
        </w:rPr>
      </w:pPr>
      <w:r w:rsidRPr="00E124D9">
        <w:rPr>
          <w:rFonts w:ascii="Times New Roman" w:hAnsi="Times New Roman"/>
          <w:b/>
          <w:sz w:val="28"/>
          <w:szCs w:val="28"/>
          <w:lang w:eastAsia="ar-SA"/>
        </w:rPr>
        <w:t xml:space="preserve">Основная часть </w:t>
      </w:r>
    </w:p>
    <w:p w:rsidR="003E64BD" w:rsidRPr="00E124D9" w:rsidRDefault="003E64BD" w:rsidP="00544252">
      <w:pPr>
        <w:suppressAutoHyphens/>
        <w:spacing w:after="0" w:line="240" w:lineRule="auto"/>
        <w:ind w:left="1080"/>
        <w:rPr>
          <w:rFonts w:ascii="Times New Roman" w:hAnsi="Times New Roman"/>
          <w:b/>
          <w:sz w:val="28"/>
          <w:szCs w:val="28"/>
          <w:lang w:eastAsia="ar-SA"/>
        </w:rPr>
      </w:pPr>
    </w:p>
    <w:p w:rsidR="003E64BD" w:rsidRPr="00E124D9" w:rsidRDefault="003E64BD" w:rsidP="00544252">
      <w:pPr>
        <w:numPr>
          <w:ilvl w:val="1"/>
          <w:numId w:val="25"/>
        </w:numPr>
        <w:tabs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.Общая характеристика МБОУ (школа)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61"/>
        <w:gridCol w:w="7087"/>
      </w:tblGrid>
      <w:tr w:rsidR="003E64BD" w:rsidRPr="0048745A" w:rsidTr="003079B6">
        <w:trPr>
          <w:trHeight w:val="285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Год основания</w:t>
            </w:r>
          </w:p>
        </w:tc>
        <w:tc>
          <w:tcPr>
            <w:tcW w:w="7087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1952 год</w:t>
            </w:r>
          </w:p>
        </w:tc>
      </w:tr>
      <w:tr w:rsidR="003E64BD" w:rsidRPr="0048745A" w:rsidTr="003079B6">
        <w:trPr>
          <w:trHeight w:val="476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Полное наименование ОУ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 Уставу)</w:t>
            </w:r>
          </w:p>
        </w:tc>
        <w:tc>
          <w:tcPr>
            <w:tcW w:w="7087" w:type="dxa"/>
            <w:vAlign w:val="center"/>
          </w:tcPr>
          <w:p w:rsidR="003E64BD" w:rsidRPr="0048745A" w:rsidRDefault="003E64BD" w:rsidP="00EF4C1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85F4F">
              <w:rPr>
                <w:rFonts w:ascii="Times New Roman" w:hAnsi="Times New Roman"/>
                <w:sz w:val="28"/>
                <w:szCs w:val="28"/>
              </w:rPr>
              <w:t xml:space="preserve">Муниципальное   </w:t>
            </w:r>
            <w:r>
              <w:rPr>
                <w:rFonts w:ascii="Times New Roman" w:hAnsi="Times New Roman"/>
                <w:sz w:val="28"/>
                <w:szCs w:val="28"/>
              </w:rPr>
              <w:t>бюджетное</w:t>
            </w:r>
            <w:r w:rsidRPr="00E85F4F">
              <w:rPr>
                <w:rFonts w:ascii="Times New Roman" w:hAnsi="Times New Roman"/>
                <w:sz w:val="28"/>
                <w:szCs w:val="28"/>
              </w:rPr>
              <w:t xml:space="preserve"> общеобразовательное учреждение «Начальная школа – детский сад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EF4C18">
              <w:rPr>
                <w:rFonts w:ascii="Times New Roman" w:hAnsi="Times New Roman"/>
                <w:sz w:val="28"/>
                <w:szCs w:val="28"/>
              </w:rPr>
              <w:t>“</w:t>
            </w:r>
            <w:r w:rsidRPr="00E85F4F">
              <w:rPr>
                <w:rFonts w:ascii="Times New Roman" w:hAnsi="Times New Roman"/>
                <w:sz w:val="28"/>
                <w:szCs w:val="28"/>
              </w:rPr>
              <w:t>Радуга</w:t>
            </w:r>
            <w:r w:rsidRPr="00EF4C18">
              <w:rPr>
                <w:rFonts w:ascii="Times New Roman" w:hAnsi="Times New Roman"/>
                <w:sz w:val="28"/>
                <w:szCs w:val="28"/>
              </w:rPr>
              <w:t>”</w:t>
            </w:r>
            <w:r w:rsidRPr="00E85F4F">
              <w:rPr>
                <w:rFonts w:ascii="Times New Roman" w:hAnsi="Times New Roman"/>
                <w:sz w:val="28"/>
                <w:szCs w:val="28"/>
              </w:rPr>
              <w:t>» с. Краснореченское  Хабаровского муниципального района Хабаровского края</w:t>
            </w:r>
          </w:p>
        </w:tc>
      </w:tr>
      <w:tr w:rsidR="003E64BD" w:rsidRPr="0048745A" w:rsidTr="003079B6">
        <w:trPr>
          <w:trHeight w:val="476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Сокращённое наименование  ОУ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874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 Уставу)</w:t>
            </w:r>
          </w:p>
        </w:tc>
        <w:tc>
          <w:tcPr>
            <w:tcW w:w="7087" w:type="dxa"/>
            <w:vAlign w:val="center"/>
          </w:tcPr>
          <w:p w:rsidR="003E64BD" w:rsidRPr="0048745A" w:rsidRDefault="003E64BD" w:rsidP="00EF4C1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ОУ НШ ДС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с. Краснореченское </w:t>
            </w:r>
          </w:p>
        </w:tc>
      </w:tr>
      <w:tr w:rsidR="003E64BD" w:rsidRPr="0048745A" w:rsidTr="003079B6">
        <w:trPr>
          <w:trHeight w:val="1423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Место нахождения ОУ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юридический адрес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(по Уставу)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фактический адрес </w:t>
            </w:r>
          </w:p>
        </w:tc>
        <w:tc>
          <w:tcPr>
            <w:tcW w:w="7087" w:type="dxa"/>
          </w:tcPr>
          <w:p w:rsidR="003E64BD" w:rsidRPr="0048745A" w:rsidRDefault="003E64BD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680501, Российская Федерация, Хабаровский край, Хабаровский район,       с. Краснореченское, ул. Центральная, 9</w:t>
            </w:r>
          </w:p>
          <w:p w:rsidR="003E64BD" w:rsidRPr="0048745A" w:rsidRDefault="003E64BD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Российская Федерация, 680501, Хабаровский край, Хабаровский район, с. Краснореченское, ул. Центральная, 9</w:t>
            </w:r>
          </w:p>
        </w:tc>
      </w:tr>
      <w:tr w:rsidR="003E64BD" w:rsidRPr="0048745A" w:rsidTr="003079B6">
        <w:trPr>
          <w:trHeight w:val="1933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телефон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факс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 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e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mail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-  адрес сайта </w:t>
            </w:r>
          </w:p>
        </w:tc>
        <w:tc>
          <w:tcPr>
            <w:tcW w:w="7087" w:type="dxa"/>
          </w:tcPr>
          <w:p w:rsidR="003E64BD" w:rsidRPr="0048745A" w:rsidRDefault="003E64BD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49 32 94</w:t>
            </w:r>
          </w:p>
          <w:p w:rsidR="003E64BD" w:rsidRPr="0048745A" w:rsidRDefault="003E64BD" w:rsidP="00105D30">
            <w:pPr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49 32 97</w:t>
            </w:r>
          </w:p>
          <w:p w:rsidR="003E64BD" w:rsidRPr="0048745A" w:rsidRDefault="003E64BD" w:rsidP="00105D30">
            <w:pPr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Pr="0048745A">
                <w:rPr>
                  <w:rStyle w:val="Hyperlink"/>
                  <w:sz w:val="28"/>
                  <w:szCs w:val="28"/>
                  <w:lang w:val="en-US"/>
                </w:rPr>
                <w:t>radugads</w:t>
              </w:r>
              <w:r w:rsidRPr="0048745A">
                <w:rPr>
                  <w:rStyle w:val="Hyperlink"/>
                  <w:sz w:val="28"/>
                  <w:szCs w:val="28"/>
                </w:rPr>
                <w:t>@</w:t>
              </w:r>
              <w:r w:rsidRPr="0048745A">
                <w:rPr>
                  <w:rStyle w:val="Hyperlink"/>
                  <w:sz w:val="28"/>
                  <w:szCs w:val="28"/>
                  <w:lang w:val="en-US"/>
                </w:rPr>
                <w:t>edu</w:t>
              </w:r>
              <w:r w:rsidRPr="00091AE0">
                <w:rPr>
                  <w:rStyle w:val="Hyperlink"/>
                  <w:sz w:val="28"/>
                  <w:szCs w:val="28"/>
                </w:rPr>
                <w:t>.27</w:t>
              </w:r>
              <w:r w:rsidRPr="0048745A">
                <w:rPr>
                  <w:rStyle w:val="Hyperlink"/>
                  <w:sz w:val="28"/>
                  <w:szCs w:val="28"/>
                </w:rPr>
                <w:t>.</w:t>
              </w:r>
              <w:r w:rsidRPr="0048745A">
                <w:rPr>
                  <w:rStyle w:val="Hyperlink"/>
                  <w:sz w:val="28"/>
                  <w:szCs w:val="28"/>
                  <w:lang w:val="en-US"/>
                </w:rPr>
                <w:t>ru</w:t>
              </w:r>
            </w:hyperlink>
          </w:p>
          <w:p w:rsidR="003E64BD" w:rsidRPr="00091AE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091AE0">
              <w:rPr>
                <w:rFonts w:ascii="Times New Roman" w:hAnsi="Times New Roman"/>
                <w:sz w:val="28"/>
                <w:szCs w:val="28"/>
              </w:rPr>
              <w:t>-</w:t>
            </w:r>
            <w:r w:rsidRPr="0048745A">
              <w:rPr>
                <w:rFonts w:ascii="Times New Roman" w:hAnsi="Times New Roman"/>
                <w:sz w:val="28"/>
                <w:szCs w:val="28"/>
                <w:lang w:val="en-US"/>
              </w:rPr>
              <w:t>raduga</w:t>
            </w:r>
            <w:r w:rsidRPr="0051332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ippk</w:t>
            </w:r>
            <w:r w:rsidRPr="0051332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3E64BD" w:rsidRPr="0048745A" w:rsidTr="003079B6">
        <w:trPr>
          <w:trHeight w:val="824"/>
        </w:trPr>
        <w:tc>
          <w:tcPr>
            <w:tcW w:w="3261" w:type="dxa"/>
          </w:tcPr>
          <w:p w:rsidR="003E64BD" w:rsidRPr="00C63ED2" w:rsidRDefault="003E64BD" w:rsidP="00105D30">
            <w:pPr>
              <w:pStyle w:val="1"/>
              <w:shd w:val="clear" w:color="auto" w:fill="auto"/>
              <w:spacing w:line="240" w:lineRule="auto"/>
              <w:rPr>
                <w:sz w:val="28"/>
                <w:szCs w:val="28"/>
                <w:lang w:eastAsia="en-US"/>
              </w:rPr>
            </w:pPr>
            <w:r w:rsidRPr="00C0556E">
              <w:rPr>
                <w:rStyle w:val="12pt"/>
                <w:sz w:val="28"/>
                <w:szCs w:val="28"/>
              </w:rPr>
              <w:t xml:space="preserve">Лицензия  </w:t>
            </w:r>
          </w:p>
        </w:tc>
        <w:tc>
          <w:tcPr>
            <w:tcW w:w="7087" w:type="dxa"/>
          </w:tcPr>
          <w:p w:rsidR="003E64BD" w:rsidRPr="00DE3C58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C58">
              <w:rPr>
                <w:rFonts w:ascii="Times New Roman" w:hAnsi="Times New Roman"/>
                <w:sz w:val="28"/>
                <w:szCs w:val="28"/>
              </w:rPr>
              <w:t xml:space="preserve">Министерство образования и науки Хабаровского края </w:t>
            </w:r>
          </w:p>
          <w:p w:rsidR="003E64BD" w:rsidRPr="00DE3C58" w:rsidRDefault="003E64BD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C5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DE3C58">
              <w:rPr>
                <w:rFonts w:ascii="Times New Roman" w:hAnsi="Times New Roman" w:cs="Times New Roman"/>
                <w:sz w:val="28"/>
                <w:szCs w:val="28"/>
              </w:rPr>
              <w:t>ерия 27Л01 №  0001553  Регистрационный №  2542</w:t>
            </w:r>
          </w:p>
          <w:p w:rsidR="003E64BD" w:rsidRPr="00DE3C58" w:rsidRDefault="003E64BD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3C58">
              <w:rPr>
                <w:rFonts w:ascii="Times New Roman" w:hAnsi="Times New Roman" w:cs="Times New Roman"/>
                <w:sz w:val="28"/>
                <w:szCs w:val="28"/>
              </w:rPr>
              <w:t xml:space="preserve">Дата выдачи 16 ноября 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DE3C58">
                <w:rPr>
                  <w:rFonts w:ascii="Times New Roman" w:hAnsi="Times New Roman" w:cs="Times New Roman"/>
                  <w:sz w:val="28"/>
                  <w:szCs w:val="28"/>
                </w:rPr>
                <w:t>2016 г</w:t>
              </w:r>
            </w:smartTag>
          </w:p>
          <w:p w:rsidR="003E64BD" w:rsidRPr="00DE3C58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C58">
              <w:rPr>
                <w:rFonts w:ascii="Times New Roman" w:hAnsi="Times New Roman"/>
                <w:sz w:val="28"/>
                <w:szCs w:val="28"/>
              </w:rPr>
              <w:t>Срок действия: бессрочно</w:t>
            </w:r>
          </w:p>
        </w:tc>
      </w:tr>
      <w:tr w:rsidR="003E64BD" w:rsidRPr="0048745A" w:rsidTr="003079B6">
        <w:trPr>
          <w:trHeight w:val="824"/>
        </w:trPr>
        <w:tc>
          <w:tcPr>
            <w:tcW w:w="3261" w:type="dxa"/>
            <w:vAlign w:val="bottom"/>
          </w:tcPr>
          <w:p w:rsidR="003E64BD" w:rsidRPr="00C63ED2" w:rsidRDefault="003E64BD" w:rsidP="00105D30">
            <w:pPr>
              <w:pStyle w:val="1"/>
              <w:shd w:val="clear" w:color="auto" w:fill="auto"/>
              <w:spacing w:line="240" w:lineRule="auto"/>
              <w:rPr>
                <w:sz w:val="28"/>
                <w:szCs w:val="28"/>
                <w:lang w:eastAsia="en-US"/>
              </w:rPr>
            </w:pPr>
            <w:r w:rsidRPr="00C0556E">
              <w:rPr>
                <w:rStyle w:val="12pt"/>
                <w:sz w:val="28"/>
                <w:szCs w:val="28"/>
              </w:rPr>
              <w:t xml:space="preserve">Свидетельство о государственной аккредитации </w:t>
            </w:r>
          </w:p>
        </w:tc>
        <w:tc>
          <w:tcPr>
            <w:tcW w:w="7087" w:type="dxa"/>
          </w:tcPr>
          <w:p w:rsidR="003E64BD" w:rsidRPr="00DE3C58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3C58">
              <w:rPr>
                <w:rFonts w:ascii="Times New Roman" w:hAnsi="Times New Roman"/>
                <w:sz w:val="28"/>
                <w:szCs w:val="28"/>
              </w:rPr>
              <w:t xml:space="preserve">Министерство образования и науки Хабаровского края </w:t>
            </w:r>
          </w:p>
          <w:p w:rsidR="003E64BD" w:rsidRPr="00DE3C58" w:rsidRDefault="003E64BD" w:rsidP="00105D30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DE3C58">
              <w:rPr>
                <w:rFonts w:ascii="Times New Roman" w:hAnsi="Times New Roman"/>
                <w:sz w:val="28"/>
                <w:szCs w:val="28"/>
              </w:rPr>
              <w:t xml:space="preserve">16 апреля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DE3C58">
                <w:rPr>
                  <w:rFonts w:ascii="Times New Roman" w:hAnsi="Times New Roman"/>
                  <w:sz w:val="28"/>
                  <w:szCs w:val="28"/>
                </w:rPr>
                <w:t>2017 г</w:t>
              </w:r>
            </w:smartTag>
            <w:r w:rsidRPr="00DE3C58">
              <w:rPr>
                <w:rFonts w:ascii="Times New Roman" w:hAnsi="Times New Roman"/>
                <w:sz w:val="28"/>
                <w:szCs w:val="28"/>
              </w:rPr>
              <w:t xml:space="preserve">. Срок действия лицензии до 01.08.2025 г. </w:t>
            </w:r>
          </w:p>
        </w:tc>
      </w:tr>
      <w:tr w:rsidR="003E64BD" w:rsidRPr="0048745A" w:rsidTr="003079B6">
        <w:trPr>
          <w:trHeight w:val="122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Устав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7087" w:type="dxa"/>
            <w:vAlign w:val="center"/>
          </w:tcPr>
          <w:p w:rsidR="003E64BD" w:rsidRPr="00E85F4F" w:rsidRDefault="003E64BD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5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Утвержден Приказом Начальника Управления образования Хабаровского муниципальног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района Хабаровского края № 234 от 14.12.2018</w:t>
            </w:r>
            <w:r w:rsidRPr="00E85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 </w:t>
            </w:r>
          </w:p>
        </w:tc>
      </w:tr>
      <w:tr w:rsidR="003E64BD" w:rsidRPr="0048745A" w:rsidTr="003079B6">
        <w:trPr>
          <w:trHeight w:val="257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Учредительный договор </w:t>
            </w:r>
          </w:p>
        </w:tc>
        <w:tc>
          <w:tcPr>
            <w:tcW w:w="7087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Наименование документа: «О взаимоотношениях между Муниципальным образовательным учреждением для детей дошкольного  и младшего школьного возраста начальная школа – детский сад «Радуга» с. Краснореченское»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от 03.07.2008 г</w:t>
            </w:r>
          </w:p>
        </w:tc>
      </w:tr>
      <w:tr w:rsidR="003E64BD" w:rsidRPr="0048745A" w:rsidTr="003079B6">
        <w:trPr>
          <w:trHeight w:val="554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Учредитель 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7087" w:type="dxa"/>
            <w:vAlign w:val="center"/>
          </w:tcPr>
          <w:p w:rsidR="003E64BD" w:rsidRPr="0048745A" w:rsidRDefault="003E64BD" w:rsidP="00105D30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Управление образов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ания А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дминистрации Хабаровского муниципального района </w:t>
            </w:r>
          </w:p>
        </w:tc>
      </w:tr>
      <w:tr w:rsidR="003E64BD" w:rsidRPr="0048745A" w:rsidTr="003079B6">
        <w:trPr>
          <w:trHeight w:val="358"/>
        </w:trPr>
        <w:tc>
          <w:tcPr>
            <w:tcW w:w="3261" w:type="dxa"/>
          </w:tcPr>
          <w:p w:rsidR="003E64BD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Государственный статус ОУ:</w:t>
            </w:r>
          </w:p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</w:t>
            </w:r>
            <w:r w:rsidRPr="004874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учреждения</w:t>
            </w:r>
          </w:p>
          <w:p w:rsidR="003E64BD" w:rsidRPr="0048745A" w:rsidRDefault="003E64BD" w:rsidP="00331191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7087" w:type="dxa"/>
            <w:vAlign w:val="center"/>
          </w:tcPr>
          <w:p w:rsidR="003E64BD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64BD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64BD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E64BD" w:rsidRPr="007A7AC8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бюджетное</w:t>
            </w:r>
          </w:p>
          <w:p w:rsidR="003E64BD" w:rsidRPr="007A7AC8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общеобразовательн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ая</w:t>
            </w:r>
            <w:r w:rsidRPr="007A7A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организация</w:t>
            </w:r>
          </w:p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E64BD" w:rsidRPr="0048745A" w:rsidTr="003079B6">
        <w:trPr>
          <w:trHeight w:val="539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 ОУ </w:t>
            </w:r>
          </w:p>
        </w:tc>
        <w:tc>
          <w:tcPr>
            <w:tcW w:w="7087" w:type="dxa"/>
            <w:vAlign w:val="center"/>
          </w:tcPr>
          <w:p w:rsidR="003E64BD" w:rsidRPr="00362D6E" w:rsidRDefault="003E64BD" w:rsidP="007A7AC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Принята на общем собрании сотрудников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3E64BD" w:rsidRPr="0048745A" w:rsidRDefault="003E64BD" w:rsidP="007A7AC8">
            <w:pPr>
              <w:pStyle w:val="ConsPlusNormal"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Протокол 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362D6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62D6E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201</w:t>
              </w: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7</w:t>
              </w:r>
              <w:r w:rsidRPr="00362D6E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 xml:space="preserve"> г</w:t>
              </w:r>
            </w:smartTag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Программа  развития «Единство» на 2017-</w:t>
            </w:r>
            <w:smartTag w:uri="urn:schemas-microsoft-com:office:smarttags" w:element="metricconverter">
              <w:smartTagPr>
                <w:attr w:name="ProductID" w:val="2021 г"/>
              </w:smartTagPr>
              <w:r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2021 г</w:t>
              </w:r>
            </w:smartTag>
          </w:p>
        </w:tc>
      </w:tr>
      <w:tr w:rsidR="003E64BD" w:rsidRPr="0048745A" w:rsidTr="003079B6">
        <w:trPr>
          <w:trHeight w:val="1190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Style w:val="12pt"/>
                <w:rFonts w:cs="Times New Roman"/>
                <w:color w:val="auto"/>
                <w:sz w:val="28"/>
                <w:szCs w:val="28"/>
              </w:rPr>
              <w:t xml:space="preserve">Реализуемые образовательные программы в соответствии с лицензией </w:t>
            </w:r>
          </w:p>
        </w:tc>
        <w:tc>
          <w:tcPr>
            <w:tcW w:w="7087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Общеобразовательные программы начального общего образования:  основная - 4 года;</w:t>
            </w:r>
          </w:p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48745A" w:rsidTr="003079B6">
        <w:trPr>
          <w:trHeight w:val="197"/>
        </w:trPr>
        <w:tc>
          <w:tcPr>
            <w:tcW w:w="3261" w:type="dxa"/>
          </w:tcPr>
          <w:p w:rsidR="003E64BD" w:rsidRPr="0048745A" w:rsidRDefault="003E64BD" w:rsidP="00105D30">
            <w:pPr>
              <w:pStyle w:val="ConsPlusNormal"/>
              <w:ind w:firstLine="0"/>
              <w:rPr>
                <w:rStyle w:val="12pt"/>
                <w:rFonts w:cs="Times New Roman"/>
                <w:sz w:val="28"/>
                <w:szCs w:val="28"/>
              </w:rPr>
            </w:pPr>
            <w:r w:rsidRPr="0048745A">
              <w:rPr>
                <w:rStyle w:val="12pt"/>
                <w:rFonts w:cs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7087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Петина Елена Валерьевна </w:t>
            </w:r>
          </w:p>
        </w:tc>
      </w:tr>
    </w:tbl>
    <w:p w:rsidR="003E64BD" w:rsidRPr="00A11853" w:rsidRDefault="003E64BD" w:rsidP="00A1185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1853">
        <w:rPr>
          <w:rFonts w:ascii="Times New Roman" w:hAnsi="Times New Roman"/>
          <w:sz w:val="28"/>
          <w:szCs w:val="28"/>
        </w:rPr>
        <w:t xml:space="preserve">Целями проведения самообследования являются </w:t>
      </w:r>
      <w:r>
        <w:rPr>
          <w:rFonts w:ascii="Times New Roman" w:hAnsi="Times New Roman"/>
          <w:sz w:val="28"/>
          <w:szCs w:val="28"/>
        </w:rPr>
        <w:t>-</w:t>
      </w:r>
      <w:r w:rsidRPr="00A11853">
        <w:rPr>
          <w:rFonts w:ascii="Times New Roman" w:hAnsi="Times New Roman"/>
          <w:sz w:val="28"/>
          <w:szCs w:val="28"/>
        </w:rPr>
        <w:t xml:space="preserve">обеспечение доступности и открытости информации о деятельности </w:t>
      </w:r>
      <w:r>
        <w:rPr>
          <w:rFonts w:ascii="Times New Roman" w:hAnsi="Times New Roman"/>
          <w:sz w:val="28"/>
          <w:szCs w:val="28"/>
        </w:rPr>
        <w:t>МБОУ</w:t>
      </w:r>
      <w:r w:rsidRPr="00A11853">
        <w:rPr>
          <w:rFonts w:ascii="Times New Roman" w:hAnsi="Times New Roman"/>
          <w:sz w:val="28"/>
          <w:szCs w:val="28"/>
        </w:rPr>
        <w:t>. В процессе самообследования были проведены оценка образовательной деятельности, системы управления</w:t>
      </w:r>
      <w:r>
        <w:rPr>
          <w:rFonts w:ascii="Times New Roman" w:hAnsi="Times New Roman"/>
          <w:sz w:val="28"/>
          <w:szCs w:val="28"/>
        </w:rPr>
        <w:t xml:space="preserve"> МБОУ</w:t>
      </w:r>
      <w:r w:rsidRPr="00A11853">
        <w:rPr>
          <w:rFonts w:ascii="Times New Roman" w:hAnsi="Times New Roman"/>
          <w:sz w:val="28"/>
          <w:szCs w:val="28"/>
        </w:rPr>
        <w:t xml:space="preserve"> , содержания и качества подготовки </w:t>
      </w:r>
      <w:r>
        <w:rPr>
          <w:rFonts w:ascii="Times New Roman" w:hAnsi="Times New Roman"/>
          <w:sz w:val="28"/>
          <w:szCs w:val="28"/>
        </w:rPr>
        <w:t>обучающихся</w:t>
      </w:r>
      <w:r w:rsidRPr="00A11853">
        <w:rPr>
          <w:rFonts w:ascii="Times New Roman" w:hAnsi="Times New Roman"/>
          <w:sz w:val="28"/>
          <w:szCs w:val="28"/>
        </w:rPr>
        <w:t xml:space="preserve">, организация воспитательно-образовательного процесса, анализ движения </w:t>
      </w:r>
      <w:r>
        <w:rPr>
          <w:rFonts w:ascii="Times New Roman" w:hAnsi="Times New Roman"/>
          <w:sz w:val="28"/>
          <w:szCs w:val="28"/>
        </w:rPr>
        <w:t>обучающихся</w:t>
      </w:r>
      <w:r w:rsidRPr="00A11853">
        <w:rPr>
          <w:rFonts w:ascii="Times New Roman" w:hAnsi="Times New Roman"/>
          <w:sz w:val="28"/>
          <w:szCs w:val="28"/>
        </w:rPr>
        <w:t xml:space="preserve">, качества кадрового, учебно-методического, библиотечно-информационного обеспечения, материально-технической базы, функционирования  внутренней системы оценки качества образования, анализ показателей деятельности </w:t>
      </w:r>
      <w:r>
        <w:rPr>
          <w:rFonts w:ascii="Times New Roman" w:hAnsi="Times New Roman"/>
          <w:sz w:val="28"/>
          <w:szCs w:val="28"/>
        </w:rPr>
        <w:t>МБОУ</w:t>
      </w:r>
      <w:r w:rsidRPr="00A11853">
        <w:rPr>
          <w:rFonts w:ascii="Times New Roman" w:hAnsi="Times New Roman"/>
          <w:sz w:val="28"/>
          <w:szCs w:val="28"/>
        </w:rPr>
        <w:t>.</w:t>
      </w:r>
    </w:p>
    <w:p w:rsidR="003E64BD" w:rsidRDefault="003E64BD" w:rsidP="00544252">
      <w:pPr>
        <w:tabs>
          <w:tab w:val="left" w:pos="993"/>
        </w:tabs>
        <w:spacing w:after="0" w:line="240" w:lineRule="auto"/>
        <w:ind w:left="100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A328EC">
        <w:rPr>
          <w:rFonts w:ascii="Times New Roman" w:hAnsi="Times New Roman"/>
          <w:b/>
          <w:sz w:val="28"/>
          <w:szCs w:val="28"/>
        </w:rPr>
        <w:t xml:space="preserve">.2. Контингент обучающихся. </w:t>
      </w:r>
    </w:p>
    <w:p w:rsidR="003E64BD" w:rsidRPr="00A328EC" w:rsidRDefault="003E64BD" w:rsidP="00F966E2">
      <w:pPr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F966E2">
        <w:rPr>
          <w:rFonts w:ascii="Times New Roman" w:hAnsi="Times New Roman"/>
          <w:b/>
          <w:sz w:val="28"/>
          <w:szCs w:val="28"/>
          <w:u w:val="single"/>
        </w:rPr>
        <w:t>Оценка системы контингента обучающихся</w:t>
      </w:r>
      <w:r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E64BD" w:rsidRDefault="003E64BD" w:rsidP="00544252">
      <w:pPr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  <w:r w:rsidRPr="00A328EC">
        <w:rPr>
          <w:rFonts w:ascii="Times New Roman" w:hAnsi="Times New Roman"/>
          <w:sz w:val="28"/>
          <w:szCs w:val="28"/>
        </w:rPr>
        <w:t xml:space="preserve">           Школа обучает детей села Краснореченское, Рощино и Корсаково -1   (согласно </w:t>
      </w:r>
      <w:r w:rsidRPr="007A7AC8">
        <w:rPr>
          <w:rFonts w:ascii="Times New Roman" w:hAnsi="Times New Roman"/>
          <w:sz w:val="28"/>
          <w:szCs w:val="28"/>
        </w:rPr>
        <w:t>Постановлению</w:t>
      </w:r>
      <w:r w:rsidRPr="00A328EC">
        <w:rPr>
          <w:rFonts w:ascii="Times New Roman" w:hAnsi="Times New Roman"/>
          <w:sz w:val="28"/>
          <w:szCs w:val="28"/>
        </w:rPr>
        <w:t xml:space="preserve">  Администрации Хабаровского муниципального района от </w:t>
      </w:r>
      <w:r>
        <w:rPr>
          <w:rFonts w:ascii="Times New Roman" w:hAnsi="Times New Roman"/>
          <w:sz w:val="28"/>
          <w:szCs w:val="28"/>
        </w:rPr>
        <w:t>26.01</w:t>
      </w:r>
      <w:r w:rsidRPr="007831E0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Pr="007831E0">
        <w:rPr>
          <w:rFonts w:ascii="Times New Roman" w:hAnsi="Times New Roman"/>
          <w:sz w:val="28"/>
          <w:szCs w:val="28"/>
        </w:rPr>
        <w:t xml:space="preserve"> года № </w:t>
      </w:r>
      <w:r>
        <w:rPr>
          <w:rFonts w:ascii="Times New Roman" w:hAnsi="Times New Roman"/>
          <w:sz w:val="28"/>
          <w:szCs w:val="28"/>
        </w:rPr>
        <w:t>47</w:t>
      </w:r>
      <w:r w:rsidRPr="007831E0">
        <w:rPr>
          <w:rFonts w:ascii="Times New Roman" w:hAnsi="Times New Roman"/>
          <w:sz w:val="28"/>
          <w:szCs w:val="28"/>
        </w:rPr>
        <w:t xml:space="preserve"> «О закреплении </w:t>
      </w:r>
      <w:r>
        <w:rPr>
          <w:rFonts w:ascii="Times New Roman" w:hAnsi="Times New Roman"/>
          <w:sz w:val="28"/>
          <w:szCs w:val="28"/>
        </w:rPr>
        <w:t>муниципальных общеобразовательных учреждений,</w:t>
      </w:r>
      <w:r w:rsidRPr="007831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осуществляющих обучение по основным образовательным программам начального общего, основного общего и среднего общего образования за территориями Хабаровского муниципального района</w:t>
      </w:r>
      <w:r w:rsidRPr="007831E0">
        <w:rPr>
          <w:rFonts w:ascii="Times New Roman" w:hAnsi="Times New Roman"/>
          <w:sz w:val="28"/>
          <w:szCs w:val="28"/>
        </w:rPr>
        <w:t>»</w:t>
      </w:r>
    </w:p>
    <w:p w:rsidR="003E64BD" w:rsidRPr="00A328EC" w:rsidRDefault="003E64BD" w:rsidP="00544252">
      <w:pPr>
        <w:spacing w:after="0" w:line="240" w:lineRule="auto"/>
        <w:ind w:left="-284"/>
        <w:jc w:val="both"/>
        <w:rPr>
          <w:rFonts w:ascii="Times New Roman" w:hAnsi="Times New Roman"/>
          <w:i/>
          <w:sz w:val="28"/>
          <w:szCs w:val="28"/>
        </w:rPr>
      </w:pPr>
      <w:r w:rsidRPr="00A328EC">
        <w:rPr>
          <w:rFonts w:ascii="Times New Roman" w:hAnsi="Times New Roman"/>
          <w:i/>
          <w:sz w:val="28"/>
          <w:szCs w:val="28"/>
        </w:rPr>
        <w:t xml:space="preserve"> Социальный паспорт  школы</w:t>
      </w:r>
    </w:p>
    <w:tbl>
      <w:tblPr>
        <w:tblW w:w="10030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03"/>
        <w:gridCol w:w="1701"/>
        <w:gridCol w:w="1701"/>
        <w:gridCol w:w="1525"/>
      </w:tblGrid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A328EC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701" w:type="dxa"/>
          </w:tcPr>
          <w:p w:rsidR="003E64BD" w:rsidRDefault="003E64BD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3E64BD" w:rsidRPr="00057EC4" w:rsidRDefault="003E64BD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5" w:type="dxa"/>
          </w:tcPr>
          <w:p w:rsidR="003E64BD" w:rsidRDefault="003E64BD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  <w:p w:rsidR="003E64BD" w:rsidRPr="00F66E05" w:rsidRDefault="003E64BD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66E05"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</w:tr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Всего семей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6EEA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Неполных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Многодетных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Малообеспеченных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E64BD" w:rsidRPr="00105D30" w:rsidTr="00F66E05">
        <w:trPr>
          <w:trHeight w:val="25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Неблагополучных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105D30" w:rsidTr="00F66E05">
        <w:trPr>
          <w:trHeight w:val="60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Состоящих на учёте в ПДН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105D30" w:rsidTr="00F66E05">
        <w:trPr>
          <w:trHeight w:val="264"/>
        </w:trPr>
        <w:tc>
          <w:tcPr>
            <w:tcW w:w="5103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Состоящих на ВШУ</w:t>
            </w:r>
          </w:p>
        </w:tc>
        <w:tc>
          <w:tcPr>
            <w:tcW w:w="170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3E64BD" w:rsidRPr="007C294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94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</w:tcPr>
          <w:p w:rsidR="003E64BD" w:rsidRPr="00616EE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E64BD" w:rsidRPr="00105D30" w:rsidRDefault="003E64BD" w:rsidP="00544252">
      <w:pPr>
        <w:tabs>
          <w:tab w:val="left" w:pos="851"/>
        </w:tabs>
        <w:spacing w:after="0" w:line="240" w:lineRule="auto"/>
        <w:rPr>
          <w:b/>
          <w:color w:val="FF0000"/>
          <w:sz w:val="28"/>
          <w:szCs w:val="28"/>
        </w:rPr>
      </w:pPr>
    </w:p>
    <w:p w:rsidR="003E64BD" w:rsidRPr="00105D30" w:rsidRDefault="003E64BD" w:rsidP="00544252">
      <w:pPr>
        <w:tabs>
          <w:tab w:val="left" w:pos="851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05D30">
        <w:rPr>
          <w:rFonts w:ascii="Times New Roman" w:hAnsi="Times New Roman"/>
          <w:i/>
          <w:sz w:val="28"/>
          <w:szCs w:val="28"/>
        </w:rPr>
        <w:t xml:space="preserve">Социальный статус обучающихся образовательной организации </w:t>
      </w:r>
    </w:p>
    <w:tbl>
      <w:tblPr>
        <w:tblW w:w="101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52"/>
        <w:gridCol w:w="1661"/>
        <w:gridCol w:w="1661"/>
        <w:gridCol w:w="1661"/>
      </w:tblGrid>
      <w:tr w:rsidR="003E64BD" w:rsidRPr="00105D30" w:rsidTr="006459C4">
        <w:trPr>
          <w:trHeight w:val="431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</w:t>
            </w:r>
          </w:p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661" w:type="dxa"/>
          </w:tcPr>
          <w:p w:rsidR="003E64BD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3E64BD" w:rsidRDefault="003E64BD" w:rsidP="00F66E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  <w:p w:rsidR="003E64BD" w:rsidRPr="00105D30" w:rsidRDefault="003E64BD" w:rsidP="00F66E0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Всего учащихся</w:t>
            </w: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661" w:type="dxa"/>
          </w:tcPr>
          <w:p w:rsidR="003E64BD" w:rsidRPr="0051213C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13C">
              <w:rPr>
                <w:rFonts w:ascii="Times New Roman" w:hAnsi="Times New Roman"/>
                <w:sz w:val="28"/>
                <w:szCs w:val="28"/>
              </w:rPr>
              <w:t xml:space="preserve">65 </w:t>
            </w:r>
          </w:p>
        </w:tc>
        <w:tc>
          <w:tcPr>
            <w:tcW w:w="1661" w:type="dxa"/>
          </w:tcPr>
          <w:p w:rsidR="003E64BD" w:rsidRPr="00105D30" w:rsidRDefault="003E64BD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них учащихся:</w:t>
            </w: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3E64BD" w:rsidRPr="0051213C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неполных семей</w:t>
            </w: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661" w:type="dxa"/>
          </w:tcPr>
          <w:p w:rsidR="003E64BD" w:rsidRPr="0051213C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13C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Из многодетных семей  </w:t>
            </w: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661" w:type="dxa"/>
          </w:tcPr>
          <w:p w:rsidR="003E64BD" w:rsidRPr="0051213C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13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Из малообеспеченных семей</w:t>
            </w: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661" w:type="dxa"/>
          </w:tcPr>
          <w:p w:rsidR="003E64BD" w:rsidRPr="0051213C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13C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Из неблагополучных семей </w:t>
            </w:r>
          </w:p>
        </w:tc>
        <w:tc>
          <w:tcPr>
            <w:tcW w:w="1661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3E64BD" w:rsidRPr="0051213C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13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Состоящих на учёте в ПДН 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3E64BD" w:rsidRPr="0051213C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213C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105D30" w:rsidTr="006459C4">
        <w:trPr>
          <w:trHeight w:val="272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Состоящих на ВШУ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3E64BD" w:rsidRPr="002D575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75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105D30" w:rsidTr="006459C4">
        <w:trPr>
          <w:trHeight w:val="257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Детей-инвалидов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3E64BD" w:rsidRPr="002D575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75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A328EC" w:rsidTr="006459C4">
        <w:trPr>
          <w:trHeight w:val="272"/>
        </w:trPr>
        <w:tc>
          <w:tcPr>
            <w:tcW w:w="5152" w:type="dxa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Опекаемых детей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3E64BD" w:rsidRPr="002D575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7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61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Pr="00A328EC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  <w:lang w:val="en-US"/>
        </w:rPr>
      </w:pPr>
      <w:r w:rsidRPr="00A328EC">
        <w:rPr>
          <w:rFonts w:ascii="Times New Roman" w:hAnsi="Times New Roman"/>
          <w:i/>
          <w:sz w:val="28"/>
          <w:szCs w:val="28"/>
        </w:rPr>
        <w:t>Структура  классов</w:t>
      </w:r>
    </w:p>
    <w:tbl>
      <w:tblPr>
        <w:tblW w:w="1026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08"/>
        <w:gridCol w:w="2744"/>
        <w:gridCol w:w="1000"/>
        <w:gridCol w:w="1043"/>
        <w:gridCol w:w="1086"/>
        <w:gridCol w:w="737"/>
        <w:gridCol w:w="738"/>
        <w:gridCol w:w="708"/>
      </w:tblGrid>
      <w:tr w:rsidR="003E64BD" w:rsidRPr="00A328EC" w:rsidTr="00105D30">
        <w:trPr>
          <w:trHeight w:val="241"/>
        </w:trPr>
        <w:tc>
          <w:tcPr>
            <w:tcW w:w="2208" w:type="dxa"/>
            <w:vMerge w:val="restart"/>
          </w:tcPr>
          <w:p w:rsidR="003E64BD" w:rsidRPr="00A328EC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Общеобразовательные программы</w:t>
            </w:r>
          </w:p>
        </w:tc>
        <w:tc>
          <w:tcPr>
            <w:tcW w:w="2744" w:type="dxa"/>
            <w:vMerge w:val="restart"/>
          </w:tcPr>
          <w:p w:rsidR="003E64BD" w:rsidRPr="00A328EC" w:rsidRDefault="003E64BD" w:rsidP="00105D30">
            <w:pPr>
              <w:pStyle w:val="ConsPlusNormal"/>
              <w:ind w:firstLine="4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Классы с изучением:</w:t>
            </w:r>
          </w:p>
        </w:tc>
        <w:tc>
          <w:tcPr>
            <w:tcW w:w="2043" w:type="dxa"/>
            <w:gridSpan w:val="2"/>
          </w:tcPr>
          <w:p w:rsidR="003E64BD" w:rsidRPr="00A328EC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2016- 2017</w:t>
            </w:r>
          </w:p>
        </w:tc>
        <w:tc>
          <w:tcPr>
            <w:tcW w:w="1823" w:type="dxa"/>
            <w:gridSpan w:val="2"/>
            <w:tcBorders>
              <w:right w:val="single" w:sz="4" w:space="0" w:color="auto"/>
            </w:tcBorders>
          </w:tcPr>
          <w:p w:rsidR="003E64BD" w:rsidRDefault="003E64BD" w:rsidP="008C6E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3E64BD" w:rsidRPr="00A328EC" w:rsidRDefault="003E64BD" w:rsidP="008C6E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6" w:type="dxa"/>
            <w:gridSpan w:val="2"/>
            <w:tcBorders>
              <w:left w:val="single" w:sz="4" w:space="0" w:color="auto"/>
            </w:tcBorders>
          </w:tcPr>
          <w:p w:rsidR="003E64B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  <w:p w:rsidR="003E64BD" w:rsidRPr="00A328EC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</w:tr>
      <w:tr w:rsidR="003E64BD" w:rsidRPr="00A328EC" w:rsidTr="00105D30">
        <w:trPr>
          <w:trHeight w:val="127"/>
        </w:trPr>
        <w:tc>
          <w:tcPr>
            <w:tcW w:w="2208" w:type="dxa"/>
            <w:vMerge/>
            <w:vAlign w:val="center"/>
          </w:tcPr>
          <w:p w:rsidR="003E64BD" w:rsidRPr="00A328EC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4" w:type="dxa"/>
            <w:vMerge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 классов</w:t>
            </w:r>
          </w:p>
        </w:tc>
        <w:tc>
          <w:tcPr>
            <w:tcW w:w="104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  <w:tc>
          <w:tcPr>
            <w:tcW w:w="1086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 xml:space="preserve"> классов</w:t>
            </w:r>
          </w:p>
        </w:tc>
        <w:tc>
          <w:tcPr>
            <w:tcW w:w="737" w:type="dxa"/>
            <w:tcBorders>
              <w:right w:val="single" w:sz="4" w:space="0" w:color="auto"/>
            </w:tcBorders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 классов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кол-во</w:t>
            </w:r>
          </w:p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28EC">
              <w:rPr>
                <w:rFonts w:ascii="Times New Roman" w:hAnsi="Times New Roman" w:cs="Times New Roman"/>
                <w:sz w:val="18"/>
                <w:szCs w:val="18"/>
              </w:rPr>
              <w:t>уч-ся</w:t>
            </w:r>
          </w:p>
        </w:tc>
      </w:tr>
      <w:tr w:rsidR="003E64BD" w:rsidRPr="00105D30" w:rsidTr="007C2943">
        <w:trPr>
          <w:trHeight w:val="1174"/>
        </w:trPr>
        <w:tc>
          <w:tcPr>
            <w:tcW w:w="2208" w:type="dxa"/>
            <w:textDirection w:val="btLr"/>
            <w:vAlign w:val="center"/>
          </w:tcPr>
          <w:p w:rsidR="003E64BD" w:rsidRPr="00105D30" w:rsidRDefault="003E64BD" w:rsidP="00105D30">
            <w:pPr>
              <w:pStyle w:val="ConsPlusNormal"/>
              <w:ind w:right="113"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5D30">
              <w:rPr>
                <w:rFonts w:ascii="Times New Roman" w:hAnsi="Times New Roman" w:cs="Times New Roman"/>
                <w:sz w:val="28"/>
                <w:szCs w:val="28"/>
              </w:rPr>
              <w:t>начального общего образова ния</w:t>
            </w:r>
          </w:p>
        </w:tc>
        <w:tc>
          <w:tcPr>
            <w:tcW w:w="2744" w:type="dxa"/>
          </w:tcPr>
          <w:p w:rsidR="003E64BD" w:rsidRPr="00105D30" w:rsidRDefault="003E64BD" w:rsidP="00105D30">
            <w:pPr>
              <w:pStyle w:val="ConsPlusNormal"/>
              <w:tabs>
                <w:tab w:val="left" w:pos="800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5D30">
              <w:rPr>
                <w:rFonts w:ascii="Times New Roman" w:hAnsi="Times New Roman" w:cs="Times New Roman"/>
                <w:sz w:val="28"/>
                <w:szCs w:val="28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1000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43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086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38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3E64BD" w:rsidRPr="00105D30" w:rsidRDefault="003E64BD" w:rsidP="008C6E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64BD" w:rsidRPr="00105D30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3E64BD" w:rsidRPr="00105D30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05D30">
        <w:rPr>
          <w:rFonts w:ascii="Times New Roman" w:hAnsi="Times New Roman"/>
          <w:i/>
          <w:sz w:val="28"/>
          <w:szCs w:val="28"/>
        </w:rPr>
        <w:t xml:space="preserve">Комплектование классов на </w:t>
      </w:r>
      <w:r w:rsidRPr="00C25268">
        <w:rPr>
          <w:rFonts w:ascii="Times New Roman" w:hAnsi="Times New Roman"/>
          <w:i/>
          <w:sz w:val="28"/>
          <w:szCs w:val="28"/>
        </w:rPr>
        <w:t>начало учебного года</w:t>
      </w:r>
    </w:p>
    <w:tbl>
      <w:tblPr>
        <w:tblW w:w="1030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94"/>
        <w:gridCol w:w="1267"/>
        <w:gridCol w:w="1206"/>
        <w:gridCol w:w="1062"/>
        <w:gridCol w:w="1134"/>
        <w:gridCol w:w="1134"/>
        <w:gridCol w:w="1134"/>
        <w:gridCol w:w="1376"/>
      </w:tblGrid>
      <w:tr w:rsidR="003E64BD" w:rsidRPr="00105D30" w:rsidTr="008C6E0C">
        <w:trPr>
          <w:trHeight w:val="260"/>
        </w:trPr>
        <w:tc>
          <w:tcPr>
            <w:tcW w:w="1994" w:type="dxa"/>
            <w:vMerge w:val="restart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vMerge w:val="restart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2016 - 2017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3E64BD" w:rsidRDefault="003E64BD" w:rsidP="008C6E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3E64BD" w:rsidRPr="00105D30" w:rsidRDefault="003E64BD" w:rsidP="008C6E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10" w:type="dxa"/>
            <w:gridSpan w:val="2"/>
            <w:tcBorders>
              <w:right w:val="single" w:sz="4" w:space="0" w:color="auto"/>
            </w:tcBorders>
          </w:tcPr>
          <w:p w:rsidR="003E64B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  <w:p w:rsidR="003E64BD" w:rsidRPr="00057EC4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01.09.2018</w:t>
            </w:r>
            <w:r w:rsidRPr="00057EC4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3E64BD" w:rsidRPr="00105D30" w:rsidTr="008C6E0C">
        <w:trPr>
          <w:cantSplit/>
          <w:trHeight w:val="394"/>
        </w:trPr>
        <w:tc>
          <w:tcPr>
            <w:tcW w:w="1994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vMerge/>
            <w:tcBorders>
              <w:right w:val="single" w:sz="4" w:space="0" w:color="auto"/>
            </w:tcBorders>
            <w:textDirection w:val="btLr"/>
          </w:tcPr>
          <w:p w:rsidR="003E64BD" w:rsidRPr="00105D30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 классов</w:t>
            </w:r>
          </w:p>
        </w:tc>
        <w:tc>
          <w:tcPr>
            <w:tcW w:w="1062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учащихся</w:t>
            </w:r>
          </w:p>
        </w:tc>
        <w:tc>
          <w:tcPr>
            <w:tcW w:w="1134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 xml:space="preserve">Кол-во 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классов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учащихся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 классов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05D30">
              <w:rPr>
                <w:rFonts w:ascii="Times New Roman" w:hAnsi="Times New Roman"/>
                <w:sz w:val="18"/>
                <w:szCs w:val="18"/>
              </w:rPr>
              <w:t>учащихся</w:t>
            </w:r>
          </w:p>
        </w:tc>
      </w:tr>
      <w:tr w:rsidR="003E64BD" w:rsidRPr="00105D30" w:rsidTr="008C6E0C">
        <w:trPr>
          <w:trHeight w:val="276"/>
        </w:trPr>
        <w:tc>
          <w:tcPr>
            <w:tcW w:w="1994" w:type="dxa"/>
            <w:vMerge w:val="restart"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5D3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105D30">
              <w:rPr>
                <w:rFonts w:ascii="Times New Roman" w:hAnsi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1267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06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64BD" w:rsidRPr="002D575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757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3E64BD" w:rsidRPr="00785C7B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3E64BD" w:rsidRPr="00105D30" w:rsidTr="008C6E0C">
        <w:trPr>
          <w:trHeight w:val="157"/>
        </w:trPr>
        <w:tc>
          <w:tcPr>
            <w:tcW w:w="1994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06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64BD" w:rsidRPr="002D575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757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3E64BD" w:rsidRPr="00785C7B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3E64BD" w:rsidRPr="00105D30" w:rsidTr="008C6E0C">
        <w:trPr>
          <w:trHeight w:val="157"/>
        </w:trPr>
        <w:tc>
          <w:tcPr>
            <w:tcW w:w="1994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06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" w:type="dxa"/>
          </w:tcPr>
          <w:p w:rsidR="003E64BD" w:rsidRPr="00105D3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18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64BD" w:rsidRPr="002D575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5757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3E64BD" w:rsidRPr="00785C7B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E64BD" w:rsidRPr="007919B7" w:rsidTr="008C6E0C">
        <w:trPr>
          <w:trHeight w:val="157"/>
        </w:trPr>
        <w:tc>
          <w:tcPr>
            <w:tcW w:w="1994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06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62" w:type="dxa"/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E64BD" w:rsidRPr="007919B7" w:rsidTr="008C6E0C">
        <w:trPr>
          <w:trHeight w:val="276"/>
        </w:trPr>
        <w:tc>
          <w:tcPr>
            <w:tcW w:w="1994" w:type="dxa"/>
          </w:tcPr>
          <w:p w:rsidR="003E64BD" w:rsidRPr="007919B7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67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6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62" w:type="dxa"/>
          </w:tcPr>
          <w:p w:rsidR="003E64BD" w:rsidRPr="007919B7" w:rsidRDefault="003E64BD" w:rsidP="007919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1134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76" w:type="dxa"/>
            <w:tcBorders>
              <w:left w:val="single" w:sz="4" w:space="0" w:color="auto"/>
            </w:tcBorders>
          </w:tcPr>
          <w:p w:rsidR="003E64BD" w:rsidRPr="007919B7" w:rsidRDefault="003E64BD" w:rsidP="00057EC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</w:tbl>
    <w:p w:rsidR="003E64BD" w:rsidRPr="007919B7" w:rsidRDefault="003E64BD" w:rsidP="005442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E64BD" w:rsidRPr="007919B7" w:rsidRDefault="003E64BD" w:rsidP="0054425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919B7">
        <w:rPr>
          <w:rFonts w:ascii="Times New Roman" w:hAnsi="Times New Roman"/>
          <w:i/>
          <w:sz w:val="28"/>
          <w:szCs w:val="28"/>
        </w:rPr>
        <w:t>Движение обучающихся</w:t>
      </w:r>
    </w:p>
    <w:tbl>
      <w:tblPr>
        <w:tblW w:w="10271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087"/>
        <w:gridCol w:w="1955"/>
        <w:gridCol w:w="2009"/>
        <w:gridCol w:w="1623"/>
        <w:gridCol w:w="1359"/>
        <w:gridCol w:w="1238"/>
      </w:tblGrid>
      <w:tr w:rsidR="003E64BD" w:rsidRPr="007919B7" w:rsidTr="00105D30">
        <w:trPr>
          <w:trHeight w:val="557"/>
        </w:trPr>
        <w:tc>
          <w:tcPr>
            <w:tcW w:w="4042" w:type="dxa"/>
            <w:gridSpan w:val="2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3632" w:type="dxa"/>
            <w:gridSpan w:val="2"/>
            <w:tcBorders>
              <w:right w:val="single" w:sz="4" w:space="0" w:color="auto"/>
            </w:tcBorders>
          </w:tcPr>
          <w:p w:rsidR="003E64BD" w:rsidRPr="007919B7" w:rsidRDefault="003E64BD" w:rsidP="008C6E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2017-2018</w:t>
            </w:r>
          </w:p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97" w:type="dxa"/>
            <w:gridSpan w:val="2"/>
            <w:tcBorders>
              <w:left w:val="single" w:sz="4" w:space="0" w:color="auto"/>
            </w:tcBorders>
          </w:tcPr>
          <w:p w:rsidR="003E64BD" w:rsidRPr="007919B7" w:rsidRDefault="003E64BD" w:rsidP="008C6E0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3E64BD" w:rsidRPr="007919B7" w:rsidTr="00105D30">
        <w:trPr>
          <w:trHeight w:val="271"/>
        </w:trPr>
        <w:tc>
          <w:tcPr>
            <w:tcW w:w="2087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955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  <w:tc>
          <w:tcPr>
            <w:tcW w:w="2009" w:type="dxa"/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Прибыло</w:t>
            </w:r>
          </w:p>
        </w:tc>
        <w:tc>
          <w:tcPr>
            <w:tcW w:w="1238" w:type="dxa"/>
            <w:tcBorders>
              <w:lef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Выбыло</w:t>
            </w:r>
          </w:p>
        </w:tc>
      </w:tr>
      <w:tr w:rsidR="003E64BD" w:rsidRPr="00105D30" w:rsidTr="00105D30">
        <w:trPr>
          <w:trHeight w:val="286"/>
        </w:trPr>
        <w:tc>
          <w:tcPr>
            <w:tcW w:w="2087" w:type="dxa"/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55" w:type="dxa"/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09" w:type="dxa"/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:rsidR="003E64BD" w:rsidRPr="007919B7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359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7919B7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38" w:type="dxa"/>
            <w:tcBorders>
              <w:left w:val="single" w:sz="4" w:space="0" w:color="auto"/>
            </w:tcBorders>
          </w:tcPr>
          <w:p w:rsidR="003E64BD" w:rsidRPr="00667838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19B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3E64BD" w:rsidRPr="00105D30" w:rsidRDefault="003E64BD" w:rsidP="0054425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82"/>
        <w:gridCol w:w="549"/>
        <w:gridCol w:w="1737"/>
        <w:gridCol w:w="1737"/>
        <w:gridCol w:w="1643"/>
      </w:tblGrid>
      <w:tr w:rsidR="003E64BD" w:rsidRPr="00105D30" w:rsidTr="00105D30">
        <w:trPr>
          <w:trHeight w:val="1237"/>
        </w:trPr>
        <w:tc>
          <w:tcPr>
            <w:tcW w:w="4682" w:type="dxa"/>
          </w:tcPr>
          <w:p w:rsidR="003E64BD" w:rsidRPr="00057EC4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057EC4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Количество классов, реализующих ООП НОО</w:t>
            </w:r>
          </w:p>
          <w:p w:rsidR="003E64BD" w:rsidRPr="00057EC4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состоянию на 31.12.2018</w:t>
            </w:r>
          </w:p>
        </w:tc>
        <w:tc>
          <w:tcPr>
            <w:tcW w:w="5666" w:type="dxa"/>
            <w:gridSpan w:val="4"/>
          </w:tcPr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1 класс - 1 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 класс - 1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 класс - 1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4 класс - 1</w:t>
            </w:r>
          </w:p>
        </w:tc>
      </w:tr>
      <w:tr w:rsidR="003E64BD" w:rsidRPr="00105D30" w:rsidTr="00105D30">
        <w:trPr>
          <w:trHeight w:val="1223"/>
        </w:trPr>
        <w:tc>
          <w:tcPr>
            <w:tcW w:w="4682" w:type="dxa"/>
          </w:tcPr>
          <w:p w:rsidR="003E64BD" w:rsidRPr="00057EC4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057EC4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Общее количество обучающихся </w:t>
            </w:r>
          </w:p>
          <w:p w:rsidR="003E64BD" w:rsidRPr="00057EC4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состоянию на 31.12.2018</w:t>
            </w:r>
          </w:p>
        </w:tc>
        <w:tc>
          <w:tcPr>
            <w:tcW w:w="5666" w:type="dxa"/>
            <w:gridSpan w:val="4"/>
          </w:tcPr>
          <w:p w:rsidR="003E64BD" w:rsidRPr="0080497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1класс – 11</w:t>
            </w:r>
          </w:p>
          <w:p w:rsidR="003E64BD" w:rsidRPr="0080497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 класс – 17</w:t>
            </w:r>
          </w:p>
          <w:p w:rsidR="003E64BD" w:rsidRPr="0080497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3 класс – 15</w:t>
            </w:r>
          </w:p>
          <w:p w:rsidR="003E64BD" w:rsidRPr="00804970" w:rsidRDefault="003E64BD" w:rsidP="005258ED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4 класс - 12</w:t>
            </w:r>
          </w:p>
        </w:tc>
      </w:tr>
      <w:tr w:rsidR="003E64BD" w:rsidRPr="00105D30" w:rsidTr="00105D30">
        <w:trPr>
          <w:trHeight w:val="55"/>
        </w:trPr>
        <w:tc>
          <w:tcPr>
            <w:tcW w:w="4682" w:type="dxa"/>
            <w:vMerge w:val="restart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Средняя наполняемость классов</w:t>
            </w:r>
          </w:p>
        </w:tc>
        <w:tc>
          <w:tcPr>
            <w:tcW w:w="549" w:type="dxa"/>
          </w:tcPr>
          <w:p w:rsidR="003E64BD" w:rsidRPr="00804970" w:rsidRDefault="003E64BD" w:rsidP="00105D3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2016-2017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2017-2018</w:t>
            </w:r>
          </w:p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643" w:type="dxa"/>
          </w:tcPr>
          <w:p w:rsidR="003E64BD" w:rsidRPr="0080497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0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0"/>
                <w:lang w:eastAsia="ar-SA"/>
              </w:rPr>
              <w:t>2018-2019</w:t>
            </w:r>
          </w:p>
          <w:p w:rsidR="003E64BD" w:rsidRPr="0080497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0"/>
                <w:szCs w:val="20"/>
                <w:lang w:eastAsia="ar-SA"/>
              </w:rPr>
              <w:t>на 31.12.2018</w:t>
            </w:r>
          </w:p>
        </w:tc>
      </w:tr>
      <w:tr w:rsidR="003E64BD" w:rsidRPr="00105D30" w:rsidTr="00105D30">
        <w:trPr>
          <w:trHeight w:val="273"/>
        </w:trPr>
        <w:tc>
          <w:tcPr>
            <w:tcW w:w="4682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E64BD" w:rsidRPr="0080497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19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643" w:type="dxa"/>
          </w:tcPr>
          <w:p w:rsidR="003E64BD" w:rsidRPr="0080497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11</w:t>
            </w:r>
          </w:p>
        </w:tc>
      </w:tr>
      <w:tr w:rsidR="003E64BD" w:rsidRPr="00105D30" w:rsidTr="00105D30">
        <w:trPr>
          <w:trHeight w:val="55"/>
        </w:trPr>
        <w:tc>
          <w:tcPr>
            <w:tcW w:w="4682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E64BD" w:rsidRPr="0080497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21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643" w:type="dxa"/>
          </w:tcPr>
          <w:p w:rsidR="003E64BD" w:rsidRPr="0080497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17</w:t>
            </w:r>
          </w:p>
        </w:tc>
      </w:tr>
      <w:tr w:rsidR="003E64BD" w:rsidRPr="00105D30" w:rsidTr="00105D30">
        <w:trPr>
          <w:trHeight w:val="55"/>
        </w:trPr>
        <w:tc>
          <w:tcPr>
            <w:tcW w:w="4682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E64BD" w:rsidRPr="0080497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18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12</w:t>
            </w:r>
          </w:p>
        </w:tc>
        <w:tc>
          <w:tcPr>
            <w:tcW w:w="1643" w:type="dxa"/>
          </w:tcPr>
          <w:p w:rsidR="003E64BD" w:rsidRPr="0080497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15</w:t>
            </w:r>
          </w:p>
        </w:tc>
      </w:tr>
      <w:tr w:rsidR="003E64BD" w:rsidRPr="00A328EC" w:rsidTr="00105D30">
        <w:trPr>
          <w:trHeight w:val="55"/>
        </w:trPr>
        <w:tc>
          <w:tcPr>
            <w:tcW w:w="4682" w:type="dxa"/>
            <w:vMerge/>
          </w:tcPr>
          <w:p w:rsidR="003E64BD" w:rsidRPr="00105D3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" w:type="dxa"/>
          </w:tcPr>
          <w:p w:rsidR="003E64BD" w:rsidRPr="00804970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1737" w:type="dxa"/>
          </w:tcPr>
          <w:p w:rsidR="003E64BD" w:rsidRPr="00804970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1643" w:type="dxa"/>
          </w:tcPr>
          <w:p w:rsidR="003E64BD" w:rsidRPr="0080497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80497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12</w:t>
            </w:r>
          </w:p>
        </w:tc>
      </w:tr>
      <w:tr w:rsidR="003E64BD" w:rsidRPr="00A328EC" w:rsidTr="00105D30">
        <w:trPr>
          <w:trHeight w:val="302"/>
        </w:trPr>
        <w:tc>
          <w:tcPr>
            <w:tcW w:w="4682" w:type="dxa"/>
          </w:tcPr>
          <w:p w:rsidR="003E64BD" w:rsidRPr="00A328EC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Виды классов</w:t>
            </w:r>
          </w:p>
        </w:tc>
        <w:tc>
          <w:tcPr>
            <w:tcW w:w="4023" w:type="dxa"/>
            <w:gridSpan w:val="3"/>
          </w:tcPr>
          <w:p w:rsidR="003E64BD" w:rsidRPr="00A328EC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 xml:space="preserve">Общеобразовательные </w:t>
            </w:r>
          </w:p>
        </w:tc>
        <w:tc>
          <w:tcPr>
            <w:tcW w:w="1643" w:type="dxa"/>
          </w:tcPr>
          <w:p w:rsidR="003E64BD" w:rsidRPr="00A328EC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64BD" w:rsidRPr="00A328EC" w:rsidRDefault="003E64BD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4BD" w:rsidRPr="00A328EC" w:rsidRDefault="003E64BD" w:rsidP="00544252">
      <w:pPr>
        <w:pStyle w:val="ListParagraph1"/>
        <w:tabs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85825">
        <w:rPr>
          <w:rFonts w:ascii="Times New Roman" w:hAnsi="Times New Roman"/>
          <w:sz w:val="28"/>
          <w:szCs w:val="28"/>
        </w:rPr>
        <w:t>Вывод:</w:t>
      </w:r>
      <w:r w:rsidRPr="000C4106">
        <w:rPr>
          <w:rFonts w:ascii="Times New Roman" w:hAnsi="Times New Roman"/>
          <w:sz w:val="28"/>
          <w:szCs w:val="28"/>
        </w:rPr>
        <w:t xml:space="preserve"> Количество комплектов классов остается неизменным.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C4106">
        <w:rPr>
          <w:rFonts w:ascii="Times New Roman" w:hAnsi="Times New Roman"/>
          <w:sz w:val="28"/>
          <w:szCs w:val="28"/>
        </w:rPr>
        <w:t>Контингент обучаю</w:t>
      </w:r>
      <w:r>
        <w:rPr>
          <w:rFonts w:ascii="Times New Roman" w:hAnsi="Times New Roman"/>
          <w:sz w:val="28"/>
          <w:szCs w:val="28"/>
        </w:rPr>
        <w:t>щихся в течение года претерпевает изменения. Это происходит за счёт внешнего либо внутреннего движения контингента. В мае месяце выбывает из списочного состава школы выпускной 4- ый класс, а в сентябре школа пополняется вновь прибывшими учащимися 1 класса. Бывают случаи прибытия или убытия учащихся в течение года по различным причинам, чаще всего связанные со сменой места жительства. Внутреннее движение контингента происходит на основе решения ТПМПК, когда учащийся переводится с обучения ООП НОО на обучение по АООП.</w:t>
      </w:r>
    </w:p>
    <w:p w:rsidR="003E64BD" w:rsidRPr="00CC0A5D" w:rsidRDefault="003E64BD" w:rsidP="009224D7">
      <w:pPr>
        <w:numPr>
          <w:ilvl w:val="1"/>
          <w:numId w:val="27"/>
        </w:numPr>
        <w:tabs>
          <w:tab w:val="left" w:pos="14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0A5D">
        <w:rPr>
          <w:rFonts w:ascii="Times New Roman" w:hAnsi="Times New Roman"/>
          <w:b/>
          <w:sz w:val="28"/>
          <w:szCs w:val="28"/>
        </w:rPr>
        <w:t xml:space="preserve">Структура управления.  </w:t>
      </w:r>
    </w:p>
    <w:p w:rsidR="003E64BD" w:rsidRPr="0048745A" w:rsidRDefault="003E64BD" w:rsidP="00044F5C">
      <w:pPr>
        <w:tabs>
          <w:tab w:val="left" w:pos="142"/>
        </w:tabs>
        <w:ind w:left="568"/>
        <w:rPr>
          <w:rFonts w:ascii="Times New Roman" w:hAnsi="Times New Roman"/>
          <w:b/>
          <w:sz w:val="28"/>
          <w:szCs w:val="28"/>
        </w:rPr>
      </w:pPr>
      <w:r w:rsidRPr="00CC0A5D">
        <w:rPr>
          <w:rFonts w:ascii="Times New Roman" w:hAnsi="Times New Roman"/>
          <w:b/>
          <w:sz w:val="28"/>
          <w:szCs w:val="28"/>
          <w:u w:val="single"/>
        </w:rPr>
        <w:t>Оценка системы структуры управления.</w:t>
      </w:r>
    </w:p>
    <w:p w:rsidR="003E64BD" w:rsidRPr="0048745A" w:rsidRDefault="003E64BD" w:rsidP="00544252">
      <w:pPr>
        <w:tabs>
          <w:tab w:val="left" w:pos="-284"/>
        </w:tabs>
        <w:spacing w:after="0" w:line="240" w:lineRule="auto"/>
        <w:ind w:left="-284" w:firstLine="993"/>
        <w:jc w:val="both"/>
        <w:rPr>
          <w:rFonts w:ascii="Times New Roman" w:hAnsi="Times New Roman"/>
          <w:sz w:val="28"/>
          <w:szCs w:val="28"/>
        </w:rPr>
      </w:pPr>
      <w:r w:rsidRPr="0048745A">
        <w:rPr>
          <w:rFonts w:ascii="Times New Roman" w:hAnsi="Times New Roman"/>
          <w:sz w:val="28"/>
          <w:szCs w:val="28"/>
        </w:rPr>
        <w:t>Управ</w:t>
      </w:r>
      <w:r>
        <w:rPr>
          <w:rFonts w:ascii="Times New Roman" w:hAnsi="Times New Roman"/>
          <w:sz w:val="28"/>
          <w:szCs w:val="28"/>
        </w:rPr>
        <w:t>ление МБ</w:t>
      </w:r>
      <w:r w:rsidRPr="0048745A">
        <w:rPr>
          <w:rFonts w:ascii="Times New Roman" w:hAnsi="Times New Roman"/>
          <w:sz w:val="28"/>
          <w:szCs w:val="28"/>
        </w:rPr>
        <w:t xml:space="preserve">ОУ НШ ДС </w:t>
      </w:r>
      <w:r>
        <w:rPr>
          <w:rFonts w:ascii="Times New Roman" w:hAnsi="Times New Roman"/>
          <w:sz w:val="28"/>
          <w:szCs w:val="28"/>
        </w:rPr>
        <w:t xml:space="preserve">с. Краснореченское </w:t>
      </w:r>
      <w:r w:rsidRPr="0048745A">
        <w:rPr>
          <w:rFonts w:ascii="Times New Roman" w:hAnsi="Times New Roman"/>
          <w:sz w:val="28"/>
          <w:szCs w:val="28"/>
        </w:rPr>
        <w:t>осуществляется в соответствии с Федеральным законом «Об образовании в Российской Федерации» и Уставом учреждения на принципах демократичности, открытости, единства единоначалия и самоуправления,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</w:t>
      </w:r>
    </w:p>
    <w:p w:rsidR="003E64BD" w:rsidRPr="0048745A" w:rsidRDefault="003E64BD" w:rsidP="0000077C">
      <w:pPr>
        <w:tabs>
          <w:tab w:val="left" w:pos="-284"/>
        </w:tabs>
        <w:spacing w:after="0" w:line="240" w:lineRule="auto"/>
        <w:ind w:left="-284" w:firstLine="993"/>
        <w:jc w:val="both"/>
        <w:rPr>
          <w:rFonts w:ascii="Times New Roman" w:hAnsi="Times New Roman"/>
          <w:sz w:val="28"/>
          <w:szCs w:val="28"/>
        </w:rPr>
      </w:pPr>
      <w:r w:rsidRPr="0048745A">
        <w:rPr>
          <w:rFonts w:ascii="Times New Roman" w:hAnsi="Times New Roman"/>
          <w:sz w:val="28"/>
          <w:szCs w:val="28"/>
        </w:rPr>
        <w:t xml:space="preserve">Формами самоуправления являются: Общее собрание, Попечительский совет, Педагогический совет. </w: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26" type="#_x0000_t32" style="position:absolute;left:0;text-align:left;margin-left:96.45pt;margin-top:15.45pt;width:3.75pt;height:0;flip:x;z-index:25165824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"/>
        </w:pict>
      </w:r>
      <w:r w:rsidRPr="0048745A">
        <w:rPr>
          <w:rFonts w:ascii="Times New Roman" w:hAnsi="Times New Roman"/>
          <w:sz w:val="28"/>
          <w:szCs w:val="28"/>
        </w:rPr>
        <w:tab/>
      </w:r>
    </w:p>
    <w:tbl>
      <w:tblPr>
        <w:tblW w:w="9912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6"/>
        <w:gridCol w:w="1978"/>
        <w:gridCol w:w="2311"/>
        <w:gridCol w:w="29"/>
        <w:gridCol w:w="1766"/>
        <w:gridCol w:w="41"/>
        <w:gridCol w:w="814"/>
        <w:gridCol w:w="973"/>
        <w:gridCol w:w="63"/>
        <w:gridCol w:w="1559"/>
        <w:gridCol w:w="22"/>
      </w:tblGrid>
      <w:tr w:rsidR="003E64BD" w:rsidRPr="0048745A" w:rsidTr="005258ED">
        <w:trPr>
          <w:gridAfter w:val="1"/>
          <w:wAfter w:w="22" w:type="dxa"/>
          <w:trHeight w:val="864"/>
        </w:trPr>
        <w:tc>
          <w:tcPr>
            <w:tcW w:w="356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978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Должность</w:t>
            </w:r>
          </w:p>
        </w:tc>
        <w:tc>
          <w:tcPr>
            <w:tcW w:w="2311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ФИО</w:t>
            </w:r>
          </w:p>
        </w:tc>
        <w:tc>
          <w:tcPr>
            <w:tcW w:w="1795" w:type="dxa"/>
            <w:gridSpan w:val="2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855" w:type="dxa"/>
            <w:gridSpan w:val="2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Педаго гичес</w:t>
            </w:r>
          </w:p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кий стаж</w:t>
            </w:r>
          </w:p>
        </w:tc>
        <w:tc>
          <w:tcPr>
            <w:tcW w:w="1036" w:type="dxa"/>
            <w:gridSpan w:val="2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Стаж управленческой работы</w:t>
            </w:r>
          </w:p>
        </w:tc>
        <w:tc>
          <w:tcPr>
            <w:tcW w:w="1559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Квалифи-</w:t>
            </w:r>
          </w:p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кационная  категория</w:t>
            </w:r>
          </w:p>
        </w:tc>
      </w:tr>
      <w:tr w:rsidR="003E64BD" w:rsidRPr="0048745A" w:rsidTr="00105D30">
        <w:trPr>
          <w:trHeight w:val="878"/>
        </w:trPr>
        <w:tc>
          <w:tcPr>
            <w:tcW w:w="356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78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2340" w:type="dxa"/>
            <w:gridSpan w:val="2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Петина Елена Валерьевна </w:t>
            </w:r>
          </w:p>
        </w:tc>
        <w:tc>
          <w:tcPr>
            <w:tcW w:w="1807" w:type="dxa"/>
            <w:gridSpan w:val="2"/>
          </w:tcPr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Высшее, Биробиджанский государственный педагогический институт, 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48745A">
                <w:rPr>
                  <w:rFonts w:ascii="Times New Roman" w:hAnsi="Times New Roman"/>
                  <w:sz w:val="28"/>
                  <w:szCs w:val="28"/>
                </w:rPr>
                <w:t>2000 г</w:t>
              </w:r>
            </w:smartTag>
            <w:r w:rsidRPr="0048745A">
              <w:rPr>
                <w:rFonts w:ascii="Times New Roman" w:hAnsi="Times New Roman"/>
                <w:sz w:val="28"/>
                <w:szCs w:val="28"/>
              </w:rPr>
              <w:t>, учитель начальных классов</w:t>
            </w:r>
          </w:p>
        </w:tc>
        <w:tc>
          <w:tcPr>
            <w:tcW w:w="814" w:type="dxa"/>
          </w:tcPr>
          <w:p w:rsidR="003E64BD" w:rsidRPr="005258E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Pr="005258ED">
              <w:rPr>
                <w:rFonts w:ascii="Times New Roman" w:hAnsi="Times New Roman"/>
                <w:sz w:val="28"/>
                <w:szCs w:val="28"/>
              </w:rPr>
              <w:t xml:space="preserve">  лет</w:t>
            </w:r>
          </w:p>
        </w:tc>
        <w:tc>
          <w:tcPr>
            <w:tcW w:w="973" w:type="dxa"/>
          </w:tcPr>
          <w:p w:rsidR="003E64BD" w:rsidRPr="005258E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5258ED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1644" w:type="dxa"/>
            <w:gridSpan w:val="3"/>
          </w:tcPr>
          <w:p w:rsidR="003E64BD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>оответст</w:t>
            </w:r>
          </w:p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вие</w:t>
            </w:r>
          </w:p>
        </w:tc>
      </w:tr>
      <w:tr w:rsidR="003E64BD" w:rsidRPr="0048745A" w:rsidTr="00105D30">
        <w:trPr>
          <w:trHeight w:val="447"/>
        </w:trPr>
        <w:tc>
          <w:tcPr>
            <w:tcW w:w="356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78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Заместитель директора по УВР</w:t>
            </w:r>
          </w:p>
        </w:tc>
        <w:tc>
          <w:tcPr>
            <w:tcW w:w="2340" w:type="dxa"/>
            <w:gridSpan w:val="2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Задерновская Татьяна Александровна </w:t>
            </w:r>
          </w:p>
        </w:tc>
        <w:tc>
          <w:tcPr>
            <w:tcW w:w="1807" w:type="dxa"/>
            <w:gridSpan w:val="2"/>
          </w:tcPr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Высшее, Комсомольский-на-Амуре государственный  педагогический институт,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48745A">
                <w:rPr>
                  <w:rFonts w:ascii="Times New Roman" w:hAnsi="Times New Roman"/>
                  <w:sz w:val="28"/>
                  <w:szCs w:val="28"/>
                </w:rPr>
                <w:t>1992 г</w:t>
              </w:r>
            </w:smartTag>
          </w:p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методист по дошкольному воспитанию</w:t>
            </w:r>
          </w:p>
        </w:tc>
        <w:tc>
          <w:tcPr>
            <w:tcW w:w="814" w:type="dxa"/>
          </w:tcPr>
          <w:p w:rsidR="003E64BD" w:rsidRPr="005258E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31 г"/>
              </w:smartTagPr>
              <w:r w:rsidRPr="005258ED">
                <w:rPr>
                  <w:rFonts w:ascii="Times New Roman" w:hAnsi="Times New Roman"/>
                  <w:sz w:val="28"/>
                  <w:szCs w:val="28"/>
                </w:rPr>
                <w:t>31 г</w:t>
              </w:r>
            </w:smartTag>
          </w:p>
        </w:tc>
        <w:tc>
          <w:tcPr>
            <w:tcW w:w="973" w:type="dxa"/>
          </w:tcPr>
          <w:p w:rsidR="003E64BD" w:rsidRPr="005258E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5 л"/>
              </w:smartTagPr>
              <w:r w:rsidRPr="00057EC4">
                <w:rPr>
                  <w:rFonts w:ascii="Times New Roman" w:hAnsi="Times New Roman"/>
                  <w:sz w:val="28"/>
                  <w:szCs w:val="28"/>
                </w:rPr>
                <w:t>5 л</w:t>
              </w:r>
            </w:smartTag>
          </w:p>
        </w:tc>
        <w:tc>
          <w:tcPr>
            <w:tcW w:w="1644" w:type="dxa"/>
            <w:gridSpan w:val="3"/>
          </w:tcPr>
          <w:p w:rsidR="003E64BD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Соотве</w:t>
            </w: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>ст</w:t>
            </w:r>
          </w:p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вие</w:t>
            </w:r>
          </w:p>
        </w:tc>
      </w:tr>
    </w:tbl>
    <w:p w:rsidR="003E64BD" w:rsidRPr="001C369B" w:rsidRDefault="003E64BD" w:rsidP="00544252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C369B">
        <w:rPr>
          <w:rFonts w:ascii="Times New Roman" w:hAnsi="Times New Roman"/>
          <w:sz w:val="28"/>
          <w:szCs w:val="28"/>
        </w:rPr>
        <w:t>Полномочия Учредителя от имени Хабаровского муниципального района осуществляет Управление образования администрации Хабаровского муниципального района</w:t>
      </w:r>
    </w:p>
    <w:p w:rsidR="003E64BD" w:rsidRPr="00F164BF" w:rsidRDefault="003E64BD" w:rsidP="00544252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     Управление МБ</w:t>
      </w:r>
      <w:r w:rsidRPr="00F164BF">
        <w:rPr>
          <w:sz w:val="28"/>
          <w:szCs w:val="28"/>
        </w:rPr>
        <w:t xml:space="preserve">ОУ НШ ДС </w:t>
      </w:r>
      <w:r>
        <w:rPr>
          <w:sz w:val="28"/>
          <w:szCs w:val="28"/>
        </w:rPr>
        <w:t>с. Краснореченское</w:t>
      </w:r>
      <w:r w:rsidRPr="00F164BF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ется в соответствии с Уставом МБ</w:t>
      </w:r>
      <w:r w:rsidRPr="00F164BF">
        <w:rPr>
          <w:sz w:val="28"/>
          <w:szCs w:val="28"/>
        </w:rPr>
        <w:t>ОУ.  В соответствии с Уставом обще</w:t>
      </w:r>
      <w:r>
        <w:rPr>
          <w:sz w:val="28"/>
          <w:szCs w:val="28"/>
        </w:rPr>
        <w:t>ственная структура управления МБ</w:t>
      </w:r>
      <w:r w:rsidRPr="00F164BF">
        <w:rPr>
          <w:sz w:val="28"/>
          <w:szCs w:val="28"/>
        </w:rPr>
        <w:t>ОУ представлена Общим собранием работников, Педагогическим советом.</w:t>
      </w:r>
    </w:p>
    <w:p w:rsidR="003E64BD" w:rsidRPr="00F164BF" w:rsidRDefault="003E64BD" w:rsidP="00544252">
      <w:pPr>
        <w:pStyle w:val="NormalWeb"/>
        <w:jc w:val="both"/>
        <w:rPr>
          <w:sz w:val="28"/>
          <w:szCs w:val="28"/>
        </w:rPr>
      </w:pPr>
      <w:r w:rsidRPr="00F164BF">
        <w:rPr>
          <w:sz w:val="28"/>
          <w:szCs w:val="28"/>
        </w:rPr>
        <w:t xml:space="preserve">  Общее собрание работников вправе принимать решения, если в его работе участвует </w:t>
      </w:r>
      <w:r>
        <w:rPr>
          <w:sz w:val="28"/>
          <w:szCs w:val="28"/>
        </w:rPr>
        <w:t>2/3общего числа</w:t>
      </w:r>
      <w:r w:rsidRPr="00F164BF">
        <w:rPr>
          <w:sz w:val="28"/>
          <w:szCs w:val="28"/>
        </w:rPr>
        <w:t xml:space="preserve"> работников, для которых Учреждение является основным местом работы. В периоды между Общими собраниями интересы трудового коллектива </w:t>
      </w:r>
      <w:r>
        <w:rPr>
          <w:sz w:val="28"/>
          <w:szCs w:val="28"/>
        </w:rPr>
        <w:t>представляют представители трудового коллектива</w:t>
      </w:r>
      <w:r w:rsidRPr="00F164BF">
        <w:rPr>
          <w:sz w:val="28"/>
          <w:szCs w:val="28"/>
        </w:rPr>
        <w:t>.</w:t>
      </w:r>
    </w:p>
    <w:p w:rsidR="003E64BD" w:rsidRPr="00F164BF" w:rsidRDefault="003E64BD" w:rsidP="00544252">
      <w:pPr>
        <w:pStyle w:val="NormalWeb"/>
        <w:jc w:val="both"/>
        <w:rPr>
          <w:sz w:val="28"/>
          <w:szCs w:val="28"/>
        </w:rPr>
      </w:pPr>
      <w:r w:rsidRPr="00F164BF">
        <w:rPr>
          <w:sz w:val="28"/>
          <w:szCs w:val="28"/>
        </w:rPr>
        <w:t>   Педагогический совет осуществляет руководство образовательной деятельностью.</w:t>
      </w:r>
    </w:p>
    <w:p w:rsidR="003E64BD" w:rsidRPr="00F164BF" w:rsidRDefault="003E64BD" w:rsidP="00544252">
      <w:pPr>
        <w:pStyle w:val="NormalWeb"/>
        <w:jc w:val="both"/>
        <w:rPr>
          <w:sz w:val="28"/>
          <w:szCs w:val="28"/>
        </w:rPr>
      </w:pPr>
      <w:r>
        <w:rPr>
          <w:sz w:val="28"/>
          <w:szCs w:val="28"/>
        </w:rPr>
        <w:t>  Отношения МБ</w:t>
      </w:r>
      <w:r w:rsidRPr="00F164BF">
        <w:rPr>
          <w:sz w:val="28"/>
          <w:szCs w:val="28"/>
        </w:rPr>
        <w:t>ОУ  с родителями (законными представителями) воспитанников регулируются в порядке, установленном Законом РФ «Об образовании» и Уставом.</w:t>
      </w:r>
    </w:p>
    <w:p w:rsidR="003E64BD" w:rsidRPr="0000077C" w:rsidRDefault="003E64BD" w:rsidP="0000077C">
      <w:pPr>
        <w:pStyle w:val="NormalWeb"/>
        <w:jc w:val="both"/>
        <w:rPr>
          <w:sz w:val="28"/>
          <w:szCs w:val="28"/>
        </w:rPr>
      </w:pPr>
      <w:r w:rsidRPr="0000077C">
        <w:rPr>
          <w:sz w:val="28"/>
          <w:szCs w:val="28"/>
          <w:u w:val="single"/>
        </w:rPr>
        <w:t>Вывод:</w:t>
      </w:r>
      <w:r>
        <w:rPr>
          <w:sz w:val="28"/>
          <w:szCs w:val="28"/>
        </w:rPr>
        <w:t>  МБ</w:t>
      </w:r>
      <w:r w:rsidRPr="0000077C">
        <w:rPr>
          <w:sz w:val="28"/>
          <w:szCs w:val="28"/>
        </w:rPr>
        <w:t>ОУ  зарегистрировано и функционирует в соответствии с нормативными документами в сфере образования Российской Федерации. Структура и механизм управления общеобразовательным учреждением определяет его стабильное функционирование.</w:t>
      </w:r>
    </w:p>
    <w:p w:rsidR="003E64BD" w:rsidRPr="0048745A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8A63DC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Pr="0048745A">
        <w:rPr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Условия</w:t>
      </w:r>
      <w:r w:rsidRPr="0048745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осуществления образовательной деятельности.</w:t>
      </w:r>
    </w:p>
    <w:p w:rsidR="003E64BD" w:rsidRDefault="003E64BD" w:rsidP="00666B1A">
      <w:pPr>
        <w:pStyle w:val="NormalWeb"/>
        <w:jc w:val="both"/>
        <w:rPr>
          <w:rStyle w:val="Strong"/>
          <w:sz w:val="28"/>
          <w:szCs w:val="28"/>
        </w:rPr>
      </w:pPr>
      <w:r w:rsidRPr="00F164BF">
        <w:rPr>
          <w:rStyle w:val="Strong"/>
          <w:sz w:val="28"/>
          <w:szCs w:val="28"/>
        </w:rPr>
        <w:t>Материально-техническая база</w:t>
      </w:r>
      <w:r>
        <w:rPr>
          <w:rStyle w:val="Strong"/>
          <w:sz w:val="28"/>
          <w:szCs w:val="28"/>
        </w:rPr>
        <w:t>.</w:t>
      </w:r>
    </w:p>
    <w:p w:rsidR="003E64BD" w:rsidRPr="00237F95" w:rsidRDefault="003E64BD" w:rsidP="00237F95">
      <w:pPr>
        <w:pStyle w:val="NormalWeb"/>
        <w:jc w:val="both"/>
        <w:rPr>
          <w:b/>
          <w:bCs/>
          <w:sz w:val="28"/>
          <w:szCs w:val="28"/>
          <w:u w:val="single"/>
        </w:rPr>
      </w:pPr>
      <w:r w:rsidRPr="00237F95">
        <w:rPr>
          <w:b/>
          <w:sz w:val="28"/>
          <w:szCs w:val="28"/>
          <w:u w:val="single"/>
        </w:rPr>
        <w:t>Оценка системы материально – технической базы.</w:t>
      </w:r>
    </w:p>
    <w:p w:rsidR="003E64BD" w:rsidRPr="0048745A" w:rsidRDefault="003E64BD" w:rsidP="00544252">
      <w:pPr>
        <w:spacing w:after="0" w:line="240" w:lineRule="auto"/>
        <w:ind w:left="-284" w:firstLine="284"/>
        <w:jc w:val="both"/>
        <w:rPr>
          <w:rFonts w:ascii="Times New Roman" w:hAnsi="Times New Roman"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Характеристика здания</w:t>
      </w:r>
      <w:r w:rsidRPr="0048745A">
        <w:rPr>
          <w:rFonts w:ascii="Times New Roman" w:hAnsi="Times New Roman"/>
          <w:sz w:val="28"/>
          <w:szCs w:val="28"/>
        </w:rPr>
        <w:t xml:space="preserve"> (при наличии нескольких корпусов дать характеристику каждому зданию):</w:t>
      </w:r>
    </w:p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Тип здания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48745A">
        <w:rPr>
          <w:rFonts w:ascii="Times New Roman" w:hAnsi="Times New Roman" w:cs="Times New Roman"/>
          <w:color w:val="000000"/>
          <w:sz w:val="28"/>
          <w:szCs w:val="28"/>
          <w:u w:val="single"/>
        </w:rPr>
        <w:t>типовое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Год ввода в эксплуатацию 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>1962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</w:p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>-Дата последнего капитального ремонта: частичный ремонт кр</w:t>
      </w:r>
      <w:r>
        <w:rPr>
          <w:rFonts w:ascii="Times New Roman" w:hAnsi="Times New Roman" w:cs="Times New Roman"/>
          <w:color w:val="000000"/>
          <w:sz w:val="28"/>
          <w:szCs w:val="28"/>
        </w:rPr>
        <w:t>овли -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</w:rPr>
        <w:t>17 г; замена электро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оборудования, электропроводки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>2012 г</w:t>
      </w:r>
    </w:p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>- Общая площадь   267,1 м</w:t>
      </w:r>
      <w:r w:rsidRPr="0048745A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</w:p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>- Проектная мощность (предельная численность)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 60 человек в одну смену</w:t>
      </w:r>
    </w:p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- Фактическая мощность (количество обучающихся)  </w:t>
      </w:r>
      <w:r>
        <w:rPr>
          <w:rFonts w:ascii="Times New Roman" w:hAnsi="Times New Roman" w:cs="Times New Roman"/>
          <w:color w:val="000000"/>
          <w:sz w:val="28"/>
          <w:szCs w:val="28"/>
        </w:rPr>
        <w:t>- до 75</w:t>
      </w:r>
      <w:r w:rsidRPr="0048745A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две смены.</w:t>
      </w:r>
    </w:p>
    <w:p w:rsidR="003E64BD" w:rsidRDefault="003E64BD" w:rsidP="00544252">
      <w:pPr>
        <w:spacing w:after="0" w:line="240" w:lineRule="auto"/>
        <w:ind w:left="-284" w:firstLine="284"/>
        <w:jc w:val="both"/>
        <w:rPr>
          <w:color w:val="FF0000"/>
          <w:sz w:val="28"/>
          <w:szCs w:val="28"/>
        </w:rPr>
      </w:pPr>
    </w:p>
    <w:p w:rsidR="003E64BD" w:rsidRDefault="003E64BD" w:rsidP="00544252">
      <w:pPr>
        <w:spacing w:after="0" w:line="240" w:lineRule="auto"/>
        <w:ind w:left="-284" w:firstLine="284"/>
        <w:jc w:val="both"/>
        <w:rPr>
          <w:color w:val="FF0000"/>
          <w:sz w:val="28"/>
          <w:szCs w:val="28"/>
        </w:rPr>
      </w:pPr>
    </w:p>
    <w:p w:rsidR="003E64BD" w:rsidRPr="0048745A" w:rsidRDefault="003E64BD" w:rsidP="00544252">
      <w:pPr>
        <w:spacing w:after="0" w:line="240" w:lineRule="auto"/>
        <w:ind w:left="-284" w:firstLine="284"/>
        <w:jc w:val="both"/>
        <w:rPr>
          <w:color w:val="FF0000"/>
          <w:sz w:val="28"/>
          <w:szCs w:val="28"/>
        </w:rPr>
      </w:pPr>
    </w:p>
    <w:p w:rsidR="003E64BD" w:rsidRPr="00A02A29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2A29">
        <w:rPr>
          <w:rFonts w:ascii="Times New Roman" w:hAnsi="Times New Roman" w:cs="Times New Roman"/>
          <w:i/>
          <w:sz w:val="28"/>
          <w:szCs w:val="28"/>
        </w:rPr>
        <w:t>Характеристика площадей, занятых под образовательный процесс:</w:t>
      </w:r>
    </w:p>
    <w:tbl>
      <w:tblPr>
        <w:tblpPr w:leftFromText="180" w:rightFromText="180" w:vertAnchor="text" w:tblpX="-459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3293"/>
        <w:gridCol w:w="2094"/>
      </w:tblGrid>
      <w:tr w:rsidR="003E64BD" w:rsidRPr="0048745A" w:rsidTr="00105D30">
        <w:trPr>
          <w:trHeight w:val="282"/>
        </w:trPr>
        <w:tc>
          <w:tcPr>
            <w:tcW w:w="464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3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9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Общая   площадь</w:t>
            </w:r>
          </w:p>
        </w:tc>
      </w:tr>
      <w:tr w:rsidR="003E64BD" w:rsidRPr="0048745A" w:rsidTr="00105D30">
        <w:trPr>
          <w:trHeight w:val="551"/>
        </w:trPr>
        <w:tc>
          <w:tcPr>
            <w:tcW w:w="4644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3293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129,9</w:t>
            </w:r>
          </w:p>
        </w:tc>
      </w:tr>
      <w:tr w:rsidR="003E64BD" w:rsidRPr="0048745A" w:rsidTr="00105D30">
        <w:trPr>
          <w:trHeight w:val="57"/>
        </w:trPr>
        <w:tc>
          <w:tcPr>
            <w:tcW w:w="4644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В том числе: </w:t>
            </w:r>
          </w:p>
        </w:tc>
        <w:tc>
          <w:tcPr>
            <w:tcW w:w="3293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4BD" w:rsidRPr="0048745A" w:rsidTr="00105D30">
        <w:trPr>
          <w:trHeight w:val="57"/>
        </w:trPr>
        <w:tc>
          <w:tcPr>
            <w:tcW w:w="4644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Кабинет начальных классов №1  </w:t>
            </w:r>
          </w:p>
        </w:tc>
        <w:tc>
          <w:tcPr>
            <w:tcW w:w="3293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47,7</w:t>
            </w:r>
          </w:p>
        </w:tc>
      </w:tr>
      <w:tr w:rsidR="003E64BD" w:rsidRPr="0048745A" w:rsidTr="00105D30">
        <w:trPr>
          <w:trHeight w:val="57"/>
        </w:trPr>
        <w:tc>
          <w:tcPr>
            <w:tcW w:w="4644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Кабинет   начальных классов № 2</w:t>
            </w:r>
          </w:p>
        </w:tc>
        <w:tc>
          <w:tcPr>
            <w:tcW w:w="3293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48,3</w:t>
            </w:r>
          </w:p>
        </w:tc>
      </w:tr>
      <w:tr w:rsidR="003E64BD" w:rsidRPr="0048745A" w:rsidTr="00105D30">
        <w:trPr>
          <w:trHeight w:val="57"/>
        </w:trPr>
        <w:tc>
          <w:tcPr>
            <w:tcW w:w="4644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Кабинет  начальных классов № 3</w:t>
            </w:r>
          </w:p>
        </w:tc>
        <w:tc>
          <w:tcPr>
            <w:tcW w:w="3293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4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33,9</w:t>
            </w:r>
          </w:p>
        </w:tc>
      </w:tr>
    </w:tbl>
    <w:p w:rsidR="003E64BD" w:rsidRDefault="003E64BD" w:rsidP="0054425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3E64BD" w:rsidRPr="00A02A29" w:rsidRDefault="003E64BD" w:rsidP="00544252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  <w:r w:rsidRPr="00CC0A5D">
        <w:rPr>
          <w:rFonts w:ascii="Times New Roman" w:hAnsi="Times New Roman"/>
          <w:i/>
          <w:sz w:val="28"/>
          <w:szCs w:val="28"/>
        </w:rPr>
        <w:t>Характеристика информационно-технического оснащения</w:t>
      </w: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796"/>
        <w:gridCol w:w="2269"/>
      </w:tblGrid>
      <w:tr w:rsidR="003E64BD" w:rsidRPr="0048745A" w:rsidTr="00105D30">
        <w:tc>
          <w:tcPr>
            <w:tcW w:w="3873" w:type="pct"/>
          </w:tcPr>
          <w:p w:rsidR="003E64BD" w:rsidRPr="00A02A29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2A2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27" w:type="pct"/>
          </w:tcPr>
          <w:p w:rsidR="003E64BD" w:rsidRPr="00A02A29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2A29">
              <w:rPr>
                <w:rFonts w:ascii="Times New Roman" w:hAnsi="Times New Roman"/>
                <w:sz w:val="28"/>
                <w:szCs w:val="28"/>
              </w:rPr>
              <w:t>Показатели ОУ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Обеспеченность обучающихся учебной литературой (%)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</w:tr>
      <w:tr w:rsidR="003E64BD" w:rsidRPr="0048745A" w:rsidTr="009F06CE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 компьютеров, применяемых в учебном процессе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медиатеки (есть/нет)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Возможность пользования сетью Интернет обучающимися (да/ нет)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 АРМ (автоматизированное рабочее место)  учителя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Кол-во компьютеров, применяемых в управлении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АРМ (автоматизированное рабочее место)  администратора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Возможность пользования сетью Интернет педагогами (да/нет)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сайта (да/ нет)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Создание условий для обеспечения обучающихся питанием (да/нет)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3873" w:type="pct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Обеспеченность обучающихся медицинским обслуживанием (да/ нет)</w:t>
            </w:r>
          </w:p>
        </w:tc>
        <w:tc>
          <w:tcPr>
            <w:tcW w:w="1127" w:type="pct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3E64BD" w:rsidRPr="0048745A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Pr="00A02A29" w:rsidRDefault="003E64BD" w:rsidP="00544252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 xml:space="preserve">Обеспечение образовательной деятельности помещениями, подтверждающими наличие условий для организации питания и охраны здоровья обучающихся 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45"/>
        <w:gridCol w:w="4785"/>
      </w:tblGrid>
      <w:tr w:rsidR="003E64BD" w:rsidRPr="0048745A" w:rsidTr="00105D30">
        <w:tc>
          <w:tcPr>
            <w:tcW w:w="524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Показатель </w:t>
            </w:r>
          </w:p>
        </w:tc>
        <w:tc>
          <w:tcPr>
            <w:tcW w:w="478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3E64BD" w:rsidRPr="0048745A" w:rsidTr="00105D30">
        <w:tc>
          <w:tcPr>
            <w:tcW w:w="524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пищеблока, столовой, пункта раздачи горячего питания, помещения для приёма пищи </w:t>
            </w:r>
          </w:p>
        </w:tc>
        <w:tc>
          <w:tcPr>
            <w:tcW w:w="478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Столовая </w:t>
            </w:r>
            <w:r>
              <w:rPr>
                <w:rFonts w:ascii="Times New Roman" w:hAnsi="Times New Roman"/>
                <w:sz w:val="28"/>
                <w:szCs w:val="28"/>
              </w:rPr>
              <w:t>на 24 посадочных места</w:t>
            </w:r>
          </w:p>
        </w:tc>
      </w:tr>
      <w:tr w:rsidR="003E64BD" w:rsidRPr="0048745A" w:rsidTr="00105D30">
        <w:tc>
          <w:tcPr>
            <w:tcW w:w="524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Организация горячего питания</w:t>
            </w:r>
          </w:p>
        </w:tc>
        <w:tc>
          <w:tcPr>
            <w:tcW w:w="478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Да </w:t>
            </w:r>
          </w:p>
        </w:tc>
      </w:tr>
      <w:tr w:rsidR="003E64BD" w:rsidRPr="0048745A" w:rsidTr="00105D30">
        <w:tc>
          <w:tcPr>
            <w:tcW w:w="524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медицинского кабинета </w:t>
            </w:r>
          </w:p>
        </w:tc>
        <w:tc>
          <w:tcPr>
            <w:tcW w:w="478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E64BD" w:rsidRPr="0048745A" w:rsidTr="00105D30">
        <w:tc>
          <w:tcPr>
            <w:tcW w:w="5245" w:type="dxa"/>
          </w:tcPr>
          <w:p w:rsidR="003E64BD" w:rsidRPr="0048745A" w:rsidRDefault="003E64BD" w:rsidP="00105D3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медицинского работника </w:t>
            </w:r>
          </w:p>
        </w:tc>
        <w:tc>
          <w:tcPr>
            <w:tcW w:w="4785" w:type="dxa"/>
          </w:tcPr>
          <w:p w:rsidR="003E64BD" w:rsidRPr="0048745A" w:rsidRDefault="003E64BD" w:rsidP="00804970">
            <w:pPr>
              <w:pStyle w:val="ListParagraph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По договору КГБУЗ «Хабаровская районная больница» Договор № 12-МО-18 от 01.01.2018 г «О совместной деятельности по медицинскому обслуживанию»</w:t>
            </w:r>
          </w:p>
        </w:tc>
      </w:tr>
    </w:tbl>
    <w:p w:rsidR="003E64BD" w:rsidRDefault="003E64BD" w:rsidP="00544252">
      <w:pPr>
        <w:tabs>
          <w:tab w:val="left" w:pos="426"/>
        </w:tabs>
        <w:spacing w:after="0" w:line="240" w:lineRule="auto"/>
        <w:ind w:left="-567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3E64BD" w:rsidRPr="00205056" w:rsidRDefault="003E64BD" w:rsidP="00544252">
      <w:pPr>
        <w:tabs>
          <w:tab w:val="left" w:pos="426"/>
        </w:tabs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iCs/>
          <w:sz w:val="28"/>
          <w:szCs w:val="28"/>
        </w:rPr>
        <w:t>Библиотечно-информационное обеспечение образовательного процесса</w:t>
      </w:r>
      <w:r w:rsidRPr="00205056">
        <w:rPr>
          <w:rFonts w:ascii="Times New Roman" w:hAnsi="Times New Roman"/>
          <w:i/>
          <w:sz w:val="28"/>
          <w:szCs w:val="28"/>
        </w:rPr>
        <w:t xml:space="preserve"> в соответствии с федеральными перечнями учебников</w:t>
      </w:r>
      <w:r>
        <w:rPr>
          <w:rFonts w:ascii="Times New Roman" w:hAnsi="Times New Roman"/>
          <w:i/>
          <w:sz w:val="28"/>
          <w:szCs w:val="28"/>
        </w:rPr>
        <w:t xml:space="preserve"> 2018</w:t>
      </w:r>
      <w:r w:rsidRPr="00EC5FDB">
        <w:rPr>
          <w:rFonts w:ascii="Times New Roman" w:hAnsi="Times New Roman"/>
          <w:i/>
          <w:sz w:val="28"/>
          <w:szCs w:val="28"/>
        </w:rPr>
        <w:t xml:space="preserve"> г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263"/>
        <w:gridCol w:w="2233"/>
        <w:gridCol w:w="2233"/>
        <w:gridCol w:w="2235"/>
      </w:tblGrid>
      <w:tr w:rsidR="003E64BD" w:rsidRPr="00A328EC" w:rsidTr="00105D30">
        <w:trPr>
          <w:trHeight w:val="1318"/>
        </w:trPr>
        <w:tc>
          <w:tcPr>
            <w:tcW w:w="3263" w:type="dxa"/>
          </w:tcPr>
          <w:p w:rsidR="003E64BD" w:rsidRPr="00A328EC" w:rsidRDefault="003E64BD" w:rsidP="00105D30">
            <w:pPr>
              <w:tabs>
                <w:tab w:val="left" w:pos="588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3" w:type="dxa"/>
            <w:vAlign w:val="center"/>
          </w:tcPr>
          <w:p w:rsidR="003E64BD" w:rsidRDefault="003E64BD" w:rsidP="00105D30">
            <w:pPr>
              <w:spacing w:after="0" w:line="240" w:lineRule="auto"/>
              <w:ind w:left="-40"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Контингент обучающихся</w:t>
            </w:r>
          </w:p>
          <w:p w:rsidR="003E64BD" w:rsidRPr="00A328EC" w:rsidRDefault="003E64BD" w:rsidP="00105D30">
            <w:pPr>
              <w:spacing w:after="0" w:line="240" w:lineRule="auto"/>
              <w:ind w:left="-40"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  <w:tc>
          <w:tcPr>
            <w:tcW w:w="223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Процент обеспеченности за счет библиотечного фонда</w:t>
            </w:r>
          </w:p>
        </w:tc>
        <w:tc>
          <w:tcPr>
            <w:tcW w:w="2235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Процент обеспеченности за счет  родителей</w:t>
            </w:r>
          </w:p>
        </w:tc>
      </w:tr>
      <w:tr w:rsidR="003E64BD" w:rsidRPr="00A328EC" w:rsidTr="00105D30">
        <w:trPr>
          <w:trHeight w:val="1147"/>
        </w:trPr>
        <w:tc>
          <w:tcPr>
            <w:tcW w:w="3263" w:type="dxa"/>
          </w:tcPr>
          <w:p w:rsidR="003E64BD" w:rsidRPr="00A328EC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 xml:space="preserve">Общеобразовательные программы начального общего образования </w:t>
            </w:r>
          </w:p>
        </w:tc>
        <w:tc>
          <w:tcPr>
            <w:tcW w:w="2233" w:type="dxa"/>
            <w:vAlign w:val="center"/>
          </w:tcPr>
          <w:p w:rsidR="003E64BD" w:rsidRPr="00667838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838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23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3E64BD" w:rsidRPr="00A328EC" w:rsidTr="00105D30">
        <w:trPr>
          <w:trHeight w:val="293"/>
        </w:trPr>
        <w:tc>
          <w:tcPr>
            <w:tcW w:w="3263" w:type="dxa"/>
          </w:tcPr>
          <w:p w:rsidR="003E64BD" w:rsidRPr="00A328EC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1 класс </w:t>
            </w:r>
          </w:p>
        </w:tc>
        <w:tc>
          <w:tcPr>
            <w:tcW w:w="2233" w:type="dxa"/>
            <w:vAlign w:val="center"/>
          </w:tcPr>
          <w:p w:rsidR="003E64BD" w:rsidRPr="00804970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97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3E64BD" w:rsidRPr="00A328EC" w:rsidTr="00105D30">
        <w:trPr>
          <w:trHeight w:val="280"/>
        </w:trPr>
        <w:tc>
          <w:tcPr>
            <w:tcW w:w="3263" w:type="dxa"/>
          </w:tcPr>
          <w:p w:rsidR="003E64BD" w:rsidRPr="00A328EC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2 класс </w:t>
            </w:r>
          </w:p>
        </w:tc>
        <w:tc>
          <w:tcPr>
            <w:tcW w:w="2233" w:type="dxa"/>
            <w:vAlign w:val="center"/>
          </w:tcPr>
          <w:p w:rsidR="003E64BD" w:rsidRPr="00804970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97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3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</w:tcPr>
          <w:p w:rsidR="003E64BD" w:rsidRPr="00A328EC" w:rsidRDefault="003E64BD" w:rsidP="00105D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3E64BD" w:rsidRPr="00A328EC" w:rsidTr="00105D30">
        <w:trPr>
          <w:trHeight w:val="280"/>
        </w:trPr>
        <w:tc>
          <w:tcPr>
            <w:tcW w:w="3263" w:type="dxa"/>
          </w:tcPr>
          <w:p w:rsidR="003E64BD" w:rsidRPr="00A328EC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3 класс </w:t>
            </w:r>
          </w:p>
        </w:tc>
        <w:tc>
          <w:tcPr>
            <w:tcW w:w="2233" w:type="dxa"/>
            <w:vAlign w:val="center"/>
          </w:tcPr>
          <w:p w:rsidR="003E64BD" w:rsidRPr="00804970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97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3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</w:tcPr>
          <w:p w:rsidR="003E64BD" w:rsidRPr="00A328EC" w:rsidRDefault="003E64BD" w:rsidP="00105D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3E64BD" w:rsidRPr="0048745A" w:rsidTr="00105D30">
        <w:trPr>
          <w:trHeight w:val="305"/>
        </w:trPr>
        <w:tc>
          <w:tcPr>
            <w:tcW w:w="3263" w:type="dxa"/>
          </w:tcPr>
          <w:p w:rsidR="003E64BD" w:rsidRPr="00A328EC" w:rsidRDefault="003E64BD" w:rsidP="00105D30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 xml:space="preserve">4 класс </w:t>
            </w:r>
          </w:p>
        </w:tc>
        <w:tc>
          <w:tcPr>
            <w:tcW w:w="2233" w:type="dxa"/>
            <w:vAlign w:val="center"/>
          </w:tcPr>
          <w:p w:rsidR="003E64BD" w:rsidRPr="00804970" w:rsidRDefault="003E64BD" w:rsidP="00105D30">
            <w:pPr>
              <w:pStyle w:val="ConsPlusNormal"/>
              <w:ind w:hanging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497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33" w:type="dxa"/>
            <w:vAlign w:val="center"/>
          </w:tcPr>
          <w:p w:rsidR="003E64BD" w:rsidRPr="00A328EC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8EC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235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328EC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</w:tbl>
    <w:p w:rsidR="003E64BD" w:rsidRPr="0048745A" w:rsidRDefault="003E64BD" w:rsidP="0054425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64BD" w:rsidRPr="001935F3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C6B21">
        <w:rPr>
          <w:rFonts w:ascii="Times New Roman" w:hAnsi="Times New Roman" w:cs="Times New Roman"/>
          <w:i/>
          <w:color w:val="000000"/>
          <w:sz w:val="28"/>
          <w:szCs w:val="28"/>
        </w:rPr>
        <w:t>Обеспеченность информационными образовательными ресурсами</w:t>
      </w:r>
      <w:r w:rsidRPr="001935F3">
        <w:rPr>
          <w:rFonts w:ascii="Times New Roman" w:hAnsi="Times New Roman"/>
          <w:i/>
          <w:sz w:val="28"/>
          <w:szCs w:val="28"/>
        </w:rPr>
        <w:t xml:space="preserve"> </w:t>
      </w:r>
    </w:p>
    <w:tbl>
      <w:tblPr>
        <w:tblW w:w="10065" w:type="dxa"/>
        <w:tblInd w:w="-459" w:type="dxa"/>
        <w:tblLayout w:type="fixed"/>
        <w:tblLook w:val="0000"/>
      </w:tblPr>
      <w:tblGrid>
        <w:gridCol w:w="6804"/>
        <w:gridCol w:w="3261"/>
      </w:tblGrid>
      <w:tr w:rsidR="003E64BD" w:rsidRPr="0048745A" w:rsidTr="00105D30"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Количество, установленное  в начальных классах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Компьютер 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Ноутбук 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Интерактивная доска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Графический планшет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Многофункциональное устройство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Видеокамера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Принтер / сканер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Микроскоп цифровой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Количество компьютеров, с доступом к сети </w:t>
            </w:r>
            <w:r w:rsidRPr="0048745A">
              <w:rPr>
                <w:rFonts w:ascii="Times New Roman" w:hAnsi="Times New Roman"/>
                <w:sz w:val="28"/>
                <w:szCs w:val="28"/>
                <w:lang w:val="en-US"/>
              </w:rPr>
              <w:t>Internet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E64BD" w:rsidRPr="0048745A" w:rsidTr="00105D30">
        <w:trPr>
          <w:trHeight w:val="246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Количество классов, оборудованных мультимедиапроекторами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E64BD" w:rsidRPr="0048745A" w:rsidTr="00105D30">
        <w:trPr>
          <w:trHeight w:val="293"/>
        </w:trPr>
        <w:tc>
          <w:tcPr>
            <w:tcW w:w="68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Переплётчик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64BD" w:rsidRPr="0048745A" w:rsidTr="00105D30">
        <w:trPr>
          <w:trHeight w:val="275"/>
        </w:trPr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Наличие в ОУ подключения к сети </w:t>
            </w:r>
            <w:r w:rsidRPr="0048745A">
              <w:rPr>
                <w:rFonts w:ascii="Times New Roman" w:hAnsi="Times New Roman"/>
                <w:sz w:val="28"/>
                <w:szCs w:val="28"/>
                <w:lang w:val="en-US"/>
              </w:rPr>
              <w:t>Internet</w:t>
            </w: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(да/нет)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Скорость Интернет (в соответствии с договором, Кбит)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Pr="009F42EE">
              <w:rPr>
                <w:rFonts w:ascii="Times New Roman" w:hAnsi="Times New Roman"/>
                <w:sz w:val="28"/>
                <w:szCs w:val="28"/>
              </w:rPr>
              <w:t xml:space="preserve"> Мбит/с</w:t>
            </w:r>
          </w:p>
        </w:tc>
      </w:tr>
      <w:tr w:rsidR="003E64BD" w:rsidRPr="0048745A" w:rsidTr="00105D30">
        <w:tc>
          <w:tcPr>
            <w:tcW w:w="68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E64BD" w:rsidRPr="0048745A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Наличие локальных сетей в организации (да/нет)</w:t>
            </w:r>
          </w:p>
        </w:tc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64BD" w:rsidRPr="0048745A" w:rsidRDefault="003E64BD" w:rsidP="00105D30">
            <w:pPr>
              <w:pStyle w:val="NoSpacing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да</w:t>
            </w:r>
          </w:p>
        </w:tc>
      </w:tr>
    </w:tbl>
    <w:p w:rsidR="003E64BD" w:rsidRPr="0048745A" w:rsidRDefault="003E64BD" w:rsidP="00544252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E64BD" w:rsidRPr="001935F3" w:rsidRDefault="003E64BD" w:rsidP="00544252">
      <w:pPr>
        <w:pStyle w:val="ConsPlusNormal"/>
        <w:ind w:left="-567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935F3">
        <w:rPr>
          <w:rFonts w:ascii="Times New Roman" w:hAnsi="Times New Roman" w:cs="Times New Roman"/>
          <w:i/>
          <w:sz w:val="28"/>
          <w:szCs w:val="28"/>
        </w:rPr>
        <w:t>Материально-техническое обеспечение образовательного процесса (наличие необходимого учебного оборудования, приборов, инструментов и т.д.)</w:t>
      </w: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1"/>
        <w:gridCol w:w="2131"/>
        <w:gridCol w:w="5068"/>
      </w:tblGrid>
      <w:tr w:rsidR="003E64BD" w:rsidRPr="0048745A" w:rsidTr="00105D30">
        <w:trPr>
          <w:trHeight w:val="57"/>
        </w:trPr>
        <w:tc>
          <w:tcPr>
            <w:tcW w:w="2831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Учебные помещения, используемые в образовательном процессе</w:t>
            </w:r>
          </w:p>
        </w:tc>
        <w:tc>
          <w:tcPr>
            <w:tcW w:w="2131" w:type="dxa"/>
          </w:tcPr>
          <w:p w:rsidR="003E64BD" w:rsidRPr="0048745A" w:rsidRDefault="003E64BD" w:rsidP="00105D30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кабинетов </w:t>
            </w:r>
          </w:p>
        </w:tc>
        <w:tc>
          <w:tcPr>
            <w:tcW w:w="5068" w:type="dxa"/>
            <w:vAlign w:val="center"/>
          </w:tcPr>
          <w:p w:rsidR="003E64BD" w:rsidRPr="0048745A" w:rsidRDefault="003E64BD" w:rsidP="00105D30">
            <w:pPr>
              <w:pStyle w:val="ConsPlusNormal"/>
              <w:ind w:left="-97" w:right="-94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Процентное  соотношение учебно-лабораторного оборудования от необходимого количества (в соответствии с перечнями МО РФ)</w:t>
            </w:r>
          </w:p>
        </w:tc>
      </w:tr>
      <w:tr w:rsidR="003E64BD" w:rsidRPr="0048745A" w:rsidTr="00105D30">
        <w:trPr>
          <w:trHeight w:val="270"/>
        </w:trPr>
        <w:tc>
          <w:tcPr>
            <w:tcW w:w="2831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Кабинеты начальных классов</w:t>
            </w:r>
          </w:p>
        </w:tc>
        <w:tc>
          <w:tcPr>
            <w:tcW w:w="2131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68" w:type="dxa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</w:tc>
      </w:tr>
    </w:tbl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Подводя итоги за указанный период была сделана следующая работа: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-приняты материальные ценности, имущество, мебель, инвентарь на ответственное хранение в порядке, установленном законодательством;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 xml:space="preserve">-работники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666B1A">
        <w:rPr>
          <w:rFonts w:ascii="Times New Roman" w:hAnsi="Times New Roman"/>
          <w:sz w:val="28"/>
          <w:szCs w:val="28"/>
          <w:lang w:eastAsia="ru-RU"/>
        </w:rPr>
        <w:t xml:space="preserve"> обеспечены канцелярскими принадлежностями,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предметами хозяйственного обихода;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 xml:space="preserve">-осуществлена своевременная подготовка </w:t>
      </w:r>
      <w:r>
        <w:rPr>
          <w:rFonts w:ascii="Times New Roman" w:hAnsi="Times New Roman"/>
          <w:sz w:val="28"/>
          <w:szCs w:val="28"/>
          <w:lang w:eastAsia="ru-RU"/>
        </w:rPr>
        <w:t xml:space="preserve">учреждения </w:t>
      </w:r>
      <w:r w:rsidRPr="00666B1A">
        <w:rPr>
          <w:rFonts w:ascii="Times New Roman" w:hAnsi="Times New Roman"/>
          <w:sz w:val="28"/>
          <w:szCs w:val="28"/>
          <w:lang w:eastAsia="ru-RU"/>
        </w:rPr>
        <w:t>к началу учебного года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-осуществлено рациональное расходование материалов и финансовых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средств;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-проведена работа по своевременному благоустройству, озеленению и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 xml:space="preserve">уборке территории </w:t>
      </w:r>
      <w:r>
        <w:rPr>
          <w:rFonts w:ascii="Times New Roman" w:hAnsi="Times New Roman"/>
          <w:sz w:val="28"/>
          <w:szCs w:val="28"/>
          <w:lang w:eastAsia="ru-RU"/>
        </w:rPr>
        <w:t>учреждения</w:t>
      </w:r>
      <w:r w:rsidRPr="00666B1A">
        <w:rPr>
          <w:rFonts w:ascii="Times New Roman" w:hAnsi="Times New Roman"/>
          <w:sz w:val="28"/>
          <w:szCs w:val="28"/>
          <w:lang w:eastAsia="ru-RU"/>
        </w:rPr>
        <w:t>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-организован инвентарный учет имущества;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-приняты меры по своевременному заключению необходимых договоров;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-обеспечено соблюдение требований охраны труда при эксплуатации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66B1A">
        <w:rPr>
          <w:rFonts w:ascii="Times New Roman" w:hAnsi="Times New Roman"/>
          <w:sz w:val="28"/>
          <w:szCs w:val="28"/>
          <w:lang w:eastAsia="ru-RU"/>
        </w:rPr>
        <w:t>основного здания и других построек школы, технологического,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энергетического оборудования, осуществлен их периодический осмотр и</w:t>
      </w:r>
    </w:p>
    <w:p w:rsidR="003E64BD" w:rsidRPr="00666B1A" w:rsidRDefault="003E64BD" w:rsidP="00666B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6B1A">
        <w:rPr>
          <w:rFonts w:ascii="Times New Roman" w:hAnsi="Times New Roman"/>
          <w:sz w:val="28"/>
          <w:szCs w:val="28"/>
          <w:lang w:eastAsia="ru-RU"/>
        </w:rPr>
        <w:t>организован текущий ремонт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E64BD" w:rsidRDefault="003E64BD" w:rsidP="0047600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школе нет достаточного количество учебных помещений для проведения уроков по всем предметам учебного плана в одну смену;  нет спортивного зала, имеется небольшая уличная спортивная площадка.</w:t>
      </w:r>
    </w:p>
    <w:p w:rsidR="003E64BD" w:rsidRDefault="003E64BD" w:rsidP="00476004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кабинеты начальной школы оснащены рабочим местом учителя.</w:t>
      </w:r>
    </w:p>
    <w:p w:rsidR="003E64BD" w:rsidRPr="00717928" w:rsidRDefault="003E64BD" w:rsidP="00717928">
      <w:pPr>
        <w:spacing w:before="100" w:beforeAutospacing="1" w:after="100" w:afterAutospacing="1"/>
        <w:jc w:val="both"/>
        <w:rPr>
          <w:rFonts w:ascii="Times New Roman" w:hAnsi="Times New Roman"/>
          <w:b/>
          <w:bCs/>
          <w:sz w:val="28"/>
          <w:szCs w:val="28"/>
        </w:rPr>
      </w:pPr>
      <w:r w:rsidRPr="00717928">
        <w:rPr>
          <w:rFonts w:ascii="Times New Roman" w:hAnsi="Times New Roman"/>
          <w:b/>
          <w:bCs/>
          <w:sz w:val="28"/>
          <w:szCs w:val="28"/>
        </w:rPr>
        <w:t>Кадровый потенциал.</w:t>
      </w:r>
    </w:p>
    <w:p w:rsidR="003E64BD" w:rsidRPr="00717928" w:rsidRDefault="003E64BD" w:rsidP="00717928">
      <w:p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717928">
        <w:rPr>
          <w:rFonts w:ascii="Times New Roman" w:hAnsi="Times New Roman"/>
          <w:b/>
          <w:spacing w:val="-8"/>
          <w:kern w:val="1"/>
          <w:sz w:val="28"/>
          <w:szCs w:val="28"/>
        </w:rPr>
        <w:t>Оценка системы качества кадрового обеспечения.</w:t>
      </w:r>
    </w:p>
    <w:p w:rsidR="003E64BD" w:rsidRPr="00F86676" w:rsidRDefault="003E64BD" w:rsidP="00544252">
      <w:pPr>
        <w:tabs>
          <w:tab w:val="left" w:pos="-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86676">
        <w:rPr>
          <w:rFonts w:ascii="Times New Roman" w:hAnsi="Times New Roman"/>
          <w:i/>
          <w:sz w:val="28"/>
          <w:szCs w:val="28"/>
        </w:rPr>
        <w:t>Количественный состав педагогических работников</w:t>
      </w:r>
    </w:p>
    <w:tbl>
      <w:tblPr>
        <w:tblW w:w="1011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302"/>
        <w:gridCol w:w="1644"/>
        <w:gridCol w:w="1559"/>
        <w:gridCol w:w="1614"/>
      </w:tblGrid>
      <w:tr w:rsidR="003E64BD" w:rsidRPr="00F86676" w:rsidTr="009F06CE">
        <w:trPr>
          <w:trHeight w:val="142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ind w:left="-426" w:firstLine="42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2016-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044F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>-2018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EC5FDB" w:rsidRDefault="003E64BD" w:rsidP="00044F5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</w:tr>
      <w:tr w:rsidR="003E64BD" w:rsidRPr="00F86676" w:rsidTr="009F06CE">
        <w:trPr>
          <w:trHeight w:val="142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Административный аппарат в том числе: 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3E64BD" w:rsidRPr="00F86676" w:rsidTr="009F06CE">
        <w:trPr>
          <w:trHeight w:val="142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64BD" w:rsidRPr="00F86676" w:rsidTr="009F06CE">
        <w:trPr>
          <w:trHeight w:val="142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Заместитель директора 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64BD" w:rsidRPr="00F86676" w:rsidTr="00F326AC">
        <w:trPr>
          <w:trHeight w:val="142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Педагогические работники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том числе: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F326AC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26A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E64BD" w:rsidRPr="00F86676" w:rsidTr="00F326AC">
        <w:trPr>
          <w:trHeight w:val="251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Учителя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том числе</w:t>
            </w:r>
            <w:r w:rsidRPr="00F86676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F326AC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26A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E64BD" w:rsidRPr="00F86676" w:rsidTr="009F06CE">
        <w:trPr>
          <w:trHeight w:val="251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Начальные классы 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E64BD" w:rsidRPr="00F86676" w:rsidTr="009F06CE">
        <w:trPr>
          <w:trHeight w:val="58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 xml:space="preserve">Педагог внеурочной деятельности 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F86676" w:rsidTr="009F06CE">
        <w:trPr>
          <w:trHeight w:val="489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Музыка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48745A" w:rsidTr="009F06CE">
        <w:trPr>
          <w:trHeight w:val="458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6676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9058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9F06CE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F06CE">
              <w:rPr>
                <w:rFonts w:ascii="Times New Roman" w:hAnsi="Times New Roman"/>
                <w:sz w:val="20"/>
                <w:szCs w:val="20"/>
              </w:rPr>
              <w:t>1 (внешний совместитель)</w:t>
            </w:r>
          </w:p>
        </w:tc>
      </w:tr>
      <w:tr w:rsidR="003E64BD" w:rsidRPr="0048745A" w:rsidTr="009F06CE">
        <w:trPr>
          <w:trHeight w:val="458"/>
        </w:trPr>
        <w:tc>
          <w:tcPr>
            <w:tcW w:w="5302" w:type="dxa"/>
          </w:tcPr>
          <w:p w:rsidR="003E64BD" w:rsidRPr="00F8667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644" w:type="dxa"/>
            <w:tcBorders>
              <w:right w:val="single" w:sz="4" w:space="0" w:color="auto"/>
            </w:tcBorders>
          </w:tcPr>
          <w:p w:rsidR="003E64BD" w:rsidRPr="00105D30" w:rsidRDefault="003E64BD" w:rsidP="009058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06CE">
              <w:rPr>
                <w:rFonts w:ascii="Times New Roman" w:hAnsi="Times New Roman"/>
                <w:sz w:val="20"/>
                <w:szCs w:val="20"/>
              </w:rPr>
              <w:t>1 (внешний совместитель)</w:t>
            </w:r>
          </w:p>
        </w:tc>
        <w:tc>
          <w:tcPr>
            <w:tcW w:w="1614" w:type="dxa"/>
            <w:tcBorders>
              <w:left w:val="single" w:sz="4" w:space="0" w:color="auto"/>
            </w:tcBorders>
          </w:tcPr>
          <w:p w:rsidR="003E64BD" w:rsidRPr="009F06CE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3E64BD" w:rsidRPr="0048745A" w:rsidRDefault="003E64BD" w:rsidP="0054425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 xml:space="preserve">Качественный состав педагогических работников </w:t>
      </w: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3E64BD" w:rsidRPr="00A02A29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tbl>
      <w:tblPr>
        <w:tblW w:w="10065" w:type="dxa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709"/>
        <w:gridCol w:w="992"/>
        <w:gridCol w:w="709"/>
        <w:gridCol w:w="992"/>
        <w:gridCol w:w="850"/>
        <w:gridCol w:w="993"/>
        <w:gridCol w:w="708"/>
        <w:gridCol w:w="709"/>
        <w:gridCol w:w="709"/>
        <w:gridCol w:w="567"/>
        <w:gridCol w:w="709"/>
      </w:tblGrid>
      <w:tr w:rsidR="003E64BD" w:rsidRPr="0048745A" w:rsidTr="00105D30">
        <w:trPr>
          <w:cantSplit/>
          <w:trHeight w:val="689"/>
        </w:trPr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педагогических работников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Из них</w:t>
            </w:r>
          </w:p>
        </w:tc>
        <w:tc>
          <w:tcPr>
            <w:tcW w:w="4536" w:type="dxa"/>
            <w:gridSpan w:val="6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Педагоги по уровню образования</w:t>
            </w:r>
          </w:p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(в том числе совместителей)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4BD" w:rsidRPr="0048745A" w:rsidTr="00105D30">
        <w:trPr>
          <w:cantSplit/>
          <w:trHeight w:val="2409"/>
        </w:trPr>
        <w:tc>
          <w:tcPr>
            <w:tcW w:w="14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64BD" w:rsidRPr="0048745A" w:rsidRDefault="003E64BD" w:rsidP="00105D30">
            <w:pPr>
              <w:spacing w:after="0" w:line="240" w:lineRule="auto"/>
              <w:ind w:left="-40" w:firstLine="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64BD" w:rsidRPr="0048745A" w:rsidRDefault="003E64BD" w:rsidP="00105D30">
            <w:pPr>
              <w:spacing w:after="0" w:line="240" w:lineRule="auto"/>
              <w:ind w:left="-40" w:firstLine="4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штатных педагогических работников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внешних</w:t>
            </w:r>
          </w:p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совместителей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 том числе преподавателей ССУЗов/ ВУЗов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высшее педагогическое</w:t>
            </w:r>
          </w:p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высшее непедагогическое образование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среднее техническое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ученая степень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3E64BD" w:rsidRPr="0048745A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Имеют </w:t>
            </w:r>
            <w:r w:rsidRPr="004874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отраслевые награды</w:t>
            </w:r>
            <w:r w:rsidRPr="0048745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3E64BD" w:rsidRPr="0048745A" w:rsidTr="00105D30">
        <w:trPr>
          <w:trHeight w:val="40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48745A" w:rsidRDefault="003E64BD" w:rsidP="00F326AC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4BD" w:rsidRPr="0048745A" w:rsidTr="00105D30">
        <w:trPr>
          <w:trHeight w:val="40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C5FDB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- 2018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7C2943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E64BD" w:rsidRPr="0048745A" w:rsidTr="00105D30">
        <w:trPr>
          <w:trHeight w:val="40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26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64BD" w:rsidRPr="00F326AC" w:rsidRDefault="003E64BD" w:rsidP="00105D30">
            <w:pPr>
              <w:pStyle w:val="ConsPlusNormal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64BD" w:rsidRPr="0048745A" w:rsidRDefault="003E64BD" w:rsidP="0054425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E64BD" w:rsidRPr="00A02A29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Педагогический стаж: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60"/>
        <w:gridCol w:w="1701"/>
        <w:gridCol w:w="1701"/>
        <w:gridCol w:w="1701"/>
        <w:gridCol w:w="1701"/>
        <w:gridCol w:w="1701"/>
      </w:tblGrid>
      <w:tr w:rsidR="003E64BD" w:rsidRPr="0048745A" w:rsidTr="00105D30">
        <w:trPr>
          <w:trHeight w:val="248"/>
        </w:trPr>
        <w:tc>
          <w:tcPr>
            <w:tcW w:w="1560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701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До 2 лет</w:t>
            </w:r>
          </w:p>
        </w:tc>
        <w:tc>
          <w:tcPr>
            <w:tcW w:w="1701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2-5 лет</w:t>
            </w:r>
          </w:p>
        </w:tc>
        <w:tc>
          <w:tcPr>
            <w:tcW w:w="1701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5-10 лет</w:t>
            </w:r>
          </w:p>
        </w:tc>
        <w:tc>
          <w:tcPr>
            <w:tcW w:w="1701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10-20 лет</w:t>
            </w:r>
          </w:p>
        </w:tc>
        <w:tc>
          <w:tcPr>
            <w:tcW w:w="1701" w:type="dxa"/>
          </w:tcPr>
          <w:p w:rsidR="003E64BD" w:rsidRPr="00BC338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38D">
              <w:rPr>
                <w:rFonts w:ascii="Times New Roman" w:hAnsi="Times New Roman"/>
                <w:sz w:val="28"/>
                <w:szCs w:val="28"/>
              </w:rPr>
              <w:t>Более 20 лет</w:t>
            </w:r>
          </w:p>
        </w:tc>
      </w:tr>
      <w:tr w:rsidR="003E64BD" w:rsidRPr="0048745A" w:rsidTr="00105D30">
        <w:trPr>
          <w:trHeight w:val="264"/>
        </w:trPr>
        <w:tc>
          <w:tcPr>
            <w:tcW w:w="1560" w:type="dxa"/>
          </w:tcPr>
          <w:p w:rsidR="003E64BD" w:rsidRPr="0048745A" w:rsidRDefault="003E64BD" w:rsidP="00F326A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701" w:type="dxa"/>
          </w:tcPr>
          <w:p w:rsidR="003E64BD" w:rsidRPr="000006E8" w:rsidRDefault="003E64BD" w:rsidP="006D3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 – 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701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3E64BD" w:rsidRPr="000006E8" w:rsidRDefault="003E64BD" w:rsidP="006D3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1- 1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701" w:type="dxa"/>
          </w:tcPr>
          <w:p w:rsidR="003E64BD" w:rsidRPr="000006E8" w:rsidRDefault="003E64BD" w:rsidP="006D3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66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E64BD" w:rsidRPr="0048745A" w:rsidTr="00105D30">
        <w:trPr>
          <w:trHeight w:val="264"/>
        </w:trPr>
        <w:tc>
          <w:tcPr>
            <w:tcW w:w="1560" w:type="dxa"/>
          </w:tcPr>
          <w:p w:rsidR="003E64BD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>- 2018</w:t>
            </w:r>
          </w:p>
        </w:tc>
        <w:tc>
          <w:tcPr>
            <w:tcW w:w="1701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 – 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701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701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1-1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701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3E64BD" w:rsidRPr="000006E8" w:rsidRDefault="003E64BD" w:rsidP="006D3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3 -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3E64BD" w:rsidRPr="0048745A" w:rsidTr="00105D30">
        <w:trPr>
          <w:trHeight w:val="264"/>
        </w:trPr>
        <w:tc>
          <w:tcPr>
            <w:tcW w:w="1560" w:type="dxa"/>
          </w:tcPr>
          <w:p w:rsidR="003E64B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701" w:type="dxa"/>
          </w:tcPr>
          <w:p w:rsidR="003E64BD" w:rsidRPr="000006E8" w:rsidRDefault="003E64BD" w:rsidP="004453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3E64BD" w:rsidRPr="000006E8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1-20%</w:t>
            </w:r>
          </w:p>
        </w:tc>
        <w:tc>
          <w:tcPr>
            <w:tcW w:w="1701" w:type="dxa"/>
          </w:tcPr>
          <w:p w:rsidR="003E64BD" w:rsidRPr="000006E8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3E64BD" w:rsidRPr="000006E8" w:rsidRDefault="003E64BD" w:rsidP="000D6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 xml:space="preserve">1- 20% </w:t>
            </w:r>
          </w:p>
          <w:p w:rsidR="003E64BD" w:rsidRPr="000006E8" w:rsidRDefault="003E64BD" w:rsidP="000D6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0"/>
                <w:szCs w:val="20"/>
              </w:rPr>
              <w:t>(внеш совм)</w:t>
            </w:r>
          </w:p>
        </w:tc>
        <w:tc>
          <w:tcPr>
            <w:tcW w:w="1701" w:type="dxa"/>
          </w:tcPr>
          <w:p w:rsidR="003E64BD" w:rsidRPr="000006E8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3 -60%</w:t>
            </w:r>
          </w:p>
        </w:tc>
      </w:tr>
    </w:tbl>
    <w:p w:rsidR="003E64BD" w:rsidRPr="0048745A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Pr="00A02A29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 xml:space="preserve">Возрастной состав педагогов 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16"/>
        <w:gridCol w:w="1346"/>
        <w:gridCol w:w="1184"/>
        <w:gridCol w:w="1227"/>
        <w:gridCol w:w="1210"/>
        <w:gridCol w:w="1210"/>
        <w:gridCol w:w="1212"/>
        <w:gridCol w:w="1260"/>
      </w:tblGrid>
      <w:tr w:rsidR="003E64BD" w:rsidRPr="0048745A" w:rsidTr="00105D30">
        <w:trPr>
          <w:trHeight w:val="509"/>
        </w:trPr>
        <w:tc>
          <w:tcPr>
            <w:tcW w:w="1416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346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До 25 лет</w:t>
            </w:r>
          </w:p>
        </w:tc>
        <w:tc>
          <w:tcPr>
            <w:tcW w:w="1184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25-30</w:t>
            </w:r>
          </w:p>
        </w:tc>
        <w:tc>
          <w:tcPr>
            <w:tcW w:w="1227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30-40</w:t>
            </w:r>
          </w:p>
        </w:tc>
        <w:tc>
          <w:tcPr>
            <w:tcW w:w="1210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40-50</w:t>
            </w:r>
          </w:p>
        </w:tc>
        <w:tc>
          <w:tcPr>
            <w:tcW w:w="1210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50-55</w:t>
            </w:r>
          </w:p>
        </w:tc>
        <w:tc>
          <w:tcPr>
            <w:tcW w:w="1212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Свыше 55</w:t>
            </w:r>
          </w:p>
        </w:tc>
        <w:tc>
          <w:tcPr>
            <w:tcW w:w="1260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Средний возраст</w:t>
            </w:r>
          </w:p>
        </w:tc>
      </w:tr>
      <w:tr w:rsidR="003E64BD" w:rsidRPr="0048745A" w:rsidTr="00105D30">
        <w:trPr>
          <w:trHeight w:val="262"/>
        </w:trPr>
        <w:tc>
          <w:tcPr>
            <w:tcW w:w="1416" w:type="dxa"/>
          </w:tcPr>
          <w:p w:rsidR="003E64BD" w:rsidRPr="0048745A" w:rsidRDefault="003E64BD" w:rsidP="006D3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1346" w:type="dxa"/>
          </w:tcPr>
          <w:p w:rsidR="003E64BD" w:rsidRPr="0048745A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184" w:type="dxa"/>
          </w:tcPr>
          <w:p w:rsidR="003E64BD" w:rsidRPr="0048745A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27" w:type="dxa"/>
          </w:tcPr>
          <w:p w:rsidR="003E64BD" w:rsidRPr="0048745A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10" w:type="dxa"/>
          </w:tcPr>
          <w:p w:rsidR="003E64BD" w:rsidRPr="0048745A" w:rsidRDefault="003E64BD" w:rsidP="006D38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2 -33,3%</w:t>
            </w:r>
          </w:p>
        </w:tc>
        <w:tc>
          <w:tcPr>
            <w:tcW w:w="1210" w:type="dxa"/>
          </w:tcPr>
          <w:p w:rsidR="003E64BD" w:rsidRPr="0048745A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12" w:type="dxa"/>
          </w:tcPr>
          <w:p w:rsidR="003E64BD" w:rsidRPr="0048745A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2- 33,3%</w:t>
            </w:r>
          </w:p>
        </w:tc>
        <w:tc>
          <w:tcPr>
            <w:tcW w:w="1260" w:type="dxa"/>
          </w:tcPr>
          <w:p w:rsidR="003E64BD" w:rsidRPr="0048745A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42,2</w:t>
            </w:r>
          </w:p>
        </w:tc>
      </w:tr>
      <w:tr w:rsidR="003E64BD" w:rsidRPr="0048745A" w:rsidTr="00105D30">
        <w:trPr>
          <w:trHeight w:val="262"/>
        </w:trPr>
        <w:tc>
          <w:tcPr>
            <w:tcW w:w="1416" w:type="dxa"/>
          </w:tcPr>
          <w:p w:rsidR="003E64BD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- 2018</w:t>
            </w:r>
          </w:p>
        </w:tc>
        <w:tc>
          <w:tcPr>
            <w:tcW w:w="1346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/>
                <w:sz w:val="28"/>
                <w:szCs w:val="28"/>
              </w:rPr>
              <w:t>33,3%</w:t>
            </w:r>
          </w:p>
        </w:tc>
        <w:tc>
          <w:tcPr>
            <w:tcW w:w="1184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– 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10" w:type="dxa"/>
          </w:tcPr>
          <w:p w:rsidR="003E64BD" w:rsidRPr="000006E8" w:rsidRDefault="003E64BD" w:rsidP="000D63A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 xml:space="preserve">2 – </w:t>
            </w:r>
            <w:r>
              <w:rPr>
                <w:rFonts w:ascii="Times New Roman" w:hAnsi="Times New Roman"/>
                <w:sz w:val="28"/>
                <w:szCs w:val="28"/>
              </w:rPr>
              <w:t>33,3%</w:t>
            </w:r>
          </w:p>
        </w:tc>
        <w:tc>
          <w:tcPr>
            <w:tcW w:w="1210" w:type="dxa"/>
          </w:tcPr>
          <w:p w:rsidR="003E64BD" w:rsidRPr="000006E8" w:rsidRDefault="003E64BD" w:rsidP="007C294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2" w:type="dxa"/>
          </w:tcPr>
          <w:p w:rsidR="003E64BD" w:rsidRPr="000006E8" w:rsidRDefault="003E64BD" w:rsidP="000D63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1 -1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0006E8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6%</w:t>
            </w:r>
          </w:p>
        </w:tc>
        <w:tc>
          <w:tcPr>
            <w:tcW w:w="1260" w:type="dxa"/>
          </w:tcPr>
          <w:p w:rsidR="003E64BD" w:rsidRPr="000006E8" w:rsidRDefault="003E64BD" w:rsidP="000D63A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3E64BD" w:rsidRPr="0048745A" w:rsidTr="00105D30">
        <w:trPr>
          <w:trHeight w:val="262"/>
        </w:trPr>
        <w:tc>
          <w:tcPr>
            <w:tcW w:w="1416" w:type="dxa"/>
          </w:tcPr>
          <w:p w:rsidR="003E64B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  <w:tc>
          <w:tcPr>
            <w:tcW w:w="1346" w:type="dxa"/>
          </w:tcPr>
          <w:p w:rsidR="003E64BD" w:rsidRPr="00A44D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1-20%</w:t>
            </w:r>
          </w:p>
        </w:tc>
        <w:tc>
          <w:tcPr>
            <w:tcW w:w="1184" w:type="dxa"/>
          </w:tcPr>
          <w:p w:rsidR="003E64BD" w:rsidRPr="00A44D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7" w:type="dxa"/>
          </w:tcPr>
          <w:p w:rsidR="003E64BD" w:rsidRPr="00A44D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dxa"/>
          </w:tcPr>
          <w:p w:rsidR="003E64BD" w:rsidRPr="00A44D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1-20%</w:t>
            </w:r>
          </w:p>
        </w:tc>
        <w:tc>
          <w:tcPr>
            <w:tcW w:w="1210" w:type="dxa"/>
          </w:tcPr>
          <w:p w:rsidR="003E64BD" w:rsidRPr="00A44D56" w:rsidRDefault="003E64BD" w:rsidP="000006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1-20%</w:t>
            </w:r>
          </w:p>
        </w:tc>
        <w:tc>
          <w:tcPr>
            <w:tcW w:w="1212" w:type="dxa"/>
          </w:tcPr>
          <w:p w:rsidR="003E64BD" w:rsidRPr="00A44D56" w:rsidRDefault="003E64BD" w:rsidP="000006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2-40%</w:t>
            </w:r>
          </w:p>
        </w:tc>
        <w:tc>
          <w:tcPr>
            <w:tcW w:w="1260" w:type="dxa"/>
          </w:tcPr>
          <w:p w:rsidR="003E64BD" w:rsidRPr="00A44D56" w:rsidRDefault="003E64BD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</w:tbl>
    <w:p w:rsidR="003E64BD" w:rsidRPr="0048745A" w:rsidRDefault="003E64BD" w:rsidP="00544252">
      <w:pPr>
        <w:spacing w:after="0" w:line="240" w:lineRule="auto"/>
        <w:rPr>
          <w:color w:val="FF0000"/>
          <w:sz w:val="28"/>
          <w:szCs w:val="28"/>
        </w:rPr>
      </w:pPr>
    </w:p>
    <w:p w:rsidR="003E64BD" w:rsidRPr="00A02A29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A02A29">
        <w:rPr>
          <w:rFonts w:ascii="Times New Roman" w:hAnsi="Times New Roman"/>
          <w:i/>
          <w:sz w:val="28"/>
          <w:szCs w:val="28"/>
        </w:rPr>
        <w:t>Аттестация педагогических кадров</w:t>
      </w:r>
    </w:p>
    <w:tbl>
      <w:tblPr>
        <w:tblW w:w="978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2119"/>
        <w:gridCol w:w="1846"/>
        <w:gridCol w:w="1846"/>
      </w:tblGrid>
      <w:tr w:rsidR="003E64BD" w:rsidRPr="0048745A" w:rsidTr="00F326D2">
        <w:trPr>
          <w:trHeight w:val="436"/>
        </w:trPr>
        <w:tc>
          <w:tcPr>
            <w:tcW w:w="3969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Квалификационная</w:t>
            </w:r>
          </w:p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категория</w:t>
            </w:r>
          </w:p>
        </w:tc>
        <w:tc>
          <w:tcPr>
            <w:tcW w:w="2119" w:type="dxa"/>
            <w:vAlign w:val="center"/>
          </w:tcPr>
          <w:p w:rsidR="003E64BD" w:rsidRPr="0048745A" w:rsidRDefault="003E64BD" w:rsidP="00FA0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2016- 2017</w:t>
            </w:r>
          </w:p>
        </w:tc>
        <w:tc>
          <w:tcPr>
            <w:tcW w:w="1846" w:type="dxa"/>
            <w:vAlign w:val="center"/>
          </w:tcPr>
          <w:p w:rsidR="003E64BD" w:rsidRPr="00EC5FDB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5FDB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>-2018</w:t>
            </w:r>
          </w:p>
        </w:tc>
        <w:tc>
          <w:tcPr>
            <w:tcW w:w="1846" w:type="dxa"/>
          </w:tcPr>
          <w:p w:rsidR="003E64BD" w:rsidRPr="00EC5FDB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</w:p>
        </w:tc>
      </w:tr>
      <w:tr w:rsidR="003E64BD" w:rsidRPr="0048745A" w:rsidTr="00F326D2">
        <w:trPr>
          <w:trHeight w:val="225"/>
        </w:trPr>
        <w:tc>
          <w:tcPr>
            <w:tcW w:w="3969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Аттестованы </w:t>
            </w:r>
          </w:p>
        </w:tc>
        <w:tc>
          <w:tcPr>
            <w:tcW w:w="2119" w:type="dxa"/>
          </w:tcPr>
          <w:p w:rsidR="003E64BD" w:rsidRPr="00FA009E" w:rsidRDefault="003E64BD" w:rsidP="002C6B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5/83,3%</w:t>
            </w:r>
          </w:p>
        </w:tc>
        <w:tc>
          <w:tcPr>
            <w:tcW w:w="1846" w:type="dxa"/>
          </w:tcPr>
          <w:p w:rsidR="003E64BD" w:rsidRPr="00FA009E" w:rsidRDefault="003E64BD" w:rsidP="00FA0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5/83,3%</w:t>
            </w:r>
          </w:p>
        </w:tc>
        <w:tc>
          <w:tcPr>
            <w:tcW w:w="1846" w:type="dxa"/>
          </w:tcPr>
          <w:p w:rsidR="003E64BD" w:rsidRPr="00EC5FDB" w:rsidRDefault="003E64BD" w:rsidP="000006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4-80%</w:t>
            </w:r>
          </w:p>
        </w:tc>
      </w:tr>
      <w:tr w:rsidR="003E64BD" w:rsidRPr="0048745A" w:rsidTr="00F326D2">
        <w:trPr>
          <w:trHeight w:val="213"/>
        </w:trPr>
        <w:tc>
          <w:tcPr>
            <w:tcW w:w="3969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Высшая</w:t>
            </w:r>
          </w:p>
        </w:tc>
        <w:tc>
          <w:tcPr>
            <w:tcW w:w="2119" w:type="dxa"/>
          </w:tcPr>
          <w:p w:rsidR="003E64BD" w:rsidRPr="00FA009E" w:rsidRDefault="003E64BD" w:rsidP="002C6B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3E64BD" w:rsidRPr="00FA009E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3E64BD" w:rsidRPr="00EC5FDB" w:rsidRDefault="003E64BD" w:rsidP="000006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48745A" w:rsidTr="000006E8">
        <w:trPr>
          <w:trHeight w:val="225"/>
        </w:trPr>
        <w:tc>
          <w:tcPr>
            <w:tcW w:w="3969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Первая</w:t>
            </w:r>
          </w:p>
        </w:tc>
        <w:tc>
          <w:tcPr>
            <w:tcW w:w="2119" w:type="dxa"/>
          </w:tcPr>
          <w:p w:rsidR="003E64BD" w:rsidRPr="00FA009E" w:rsidRDefault="003E64BD" w:rsidP="002C6B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3E64BD" w:rsidRPr="00FA009E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3E64BD" w:rsidRPr="000006E8" w:rsidRDefault="003E64BD" w:rsidP="000006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1-20%</w:t>
            </w:r>
          </w:p>
        </w:tc>
      </w:tr>
      <w:tr w:rsidR="003E64BD" w:rsidRPr="0048745A" w:rsidTr="000006E8">
        <w:trPr>
          <w:trHeight w:val="225"/>
        </w:trPr>
        <w:tc>
          <w:tcPr>
            <w:tcW w:w="3969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Вторая</w:t>
            </w:r>
          </w:p>
        </w:tc>
        <w:tc>
          <w:tcPr>
            <w:tcW w:w="2119" w:type="dxa"/>
          </w:tcPr>
          <w:p w:rsidR="003E64BD" w:rsidRPr="00FA009E" w:rsidRDefault="003E64BD" w:rsidP="002C6B2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3E64BD" w:rsidRPr="00FA009E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846" w:type="dxa"/>
          </w:tcPr>
          <w:p w:rsidR="003E64BD" w:rsidRPr="000006E8" w:rsidRDefault="003E64BD" w:rsidP="000006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48745A" w:rsidTr="000006E8">
        <w:trPr>
          <w:trHeight w:val="225"/>
        </w:trPr>
        <w:tc>
          <w:tcPr>
            <w:tcW w:w="3969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 xml:space="preserve">Соответствие должности </w:t>
            </w:r>
          </w:p>
        </w:tc>
        <w:tc>
          <w:tcPr>
            <w:tcW w:w="2119" w:type="dxa"/>
          </w:tcPr>
          <w:p w:rsidR="003E64BD" w:rsidRPr="00FA009E" w:rsidRDefault="003E64BD" w:rsidP="002C6B2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5/83,3%</w:t>
            </w:r>
          </w:p>
        </w:tc>
        <w:tc>
          <w:tcPr>
            <w:tcW w:w="1846" w:type="dxa"/>
          </w:tcPr>
          <w:p w:rsidR="003E64BD" w:rsidRPr="00FA009E" w:rsidRDefault="003E64BD" w:rsidP="00FA00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A009E">
              <w:rPr>
                <w:rFonts w:ascii="Times New Roman" w:hAnsi="Times New Roman"/>
                <w:sz w:val="28"/>
                <w:szCs w:val="28"/>
              </w:rPr>
              <w:t>5/83,3%</w:t>
            </w:r>
          </w:p>
        </w:tc>
        <w:tc>
          <w:tcPr>
            <w:tcW w:w="1846" w:type="dxa"/>
          </w:tcPr>
          <w:p w:rsidR="003E64BD" w:rsidRPr="000006E8" w:rsidRDefault="003E64BD" w:rsidP="000006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06E8">
              <w:rPr>
                <w:rFonts w:ascii="Times New Roman" w:hAnsi="Times New Roman"/>
                <w:sz w:val="28"/>
                <w:szCs w:val="28"/>
              </w:rPr>
              <w:t>3- 60%</w:t>
            </w:r>
          </w:p>
        </w:tc>
      </w:tr>
    </w:tbl>
    <w:p w:rsidR="003E64BD" w:rsidRPr="0048745A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64BD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FA009E">
        <w:rPr>
          <w:rFonts w:ascii="Times New Roman" w:hAnsi="Times New Roman"/>
          <w:i/>
          <w:sz w:val="28"/>
          <w:szCs w:val="28"/>
        </w:rPr>
        <w:t>Повышение квалификации</w:t>
      </w:r>
    </w:p>
    <w:p w:rsidR="003E64BD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E64BD" w:rsidRPr="00A02A29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709"/>
        <w:gridCol w:w="1134"/>
        <w:gridCol w:w="2693"/>
        <w:gridCol w:w="1560"/>
        <w:gridCol w:w="1842"/>
      </w:tblGrid>
      <w:tr w:rsidR="003E64BD" w:rsidRPr="0048745A" w:rsidTr="00105D30">
        <w:trPr>
          <w:cantSplit/>
          <w:trHeight w:val="557"/>
        </w:trPr>
        <w:tc>
          <w:tcPr>
            <w:tcW w:w="2268" w:type="dxa"/>
            <w:vMerge w:val="restart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Все го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 специальности по диплому</w:t>
            </w:r>
          </w:p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(% от общего количества)</w:t>
            </w:r>
          </w:p>
        </w:tc>
        <w:tc>
          <w:tcPr>
            <w:tcW w:w="4253" w:type="dxa"/>
            <w:gridSpan w:val="2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Сведения о повышении квалификации педагогов за последние 5 лет</w:t>
            </w:r>
          </w:p>
        </w:tc>
        <w:tc>
          <w:tcPr>
            <w:tcW w:w="1842" w:type="dxa"/>
            <w:vMerge w:val="restart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Профессиональная пере подготовка (получение дополнительной</w:t>
            </w:r>
          </w:p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специальности) за последние 5 лет, количество педагогов</w:t>
            </w:r>
          </w:p>
        </w:tc>
      </w:tr>
      <w:tr w:rsidR="003E64BD" w:rsidRPr="0048745A" w:rsidTr="00105D30">
        <w:trPr>
          <w:cantSplit/>
          <w:trHeight w:val="1718"/>
        </w:trPr>
        <w:tc>
          <w:tcPr>
            <w:tcW w:w="2268" w:type="dxa"/>
            <w:vMerge/>
            <w:vAlign w:val="center"/>
          </w:tcPr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3E64BD" w:rsidRPr="0048745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3E64BD" w:rsidRPr="0048745A" w:rsidRDefault="003E64BD" w:rsidP="00105D30">
            <w:pPr>
              <w:spacing w:after="0" w:line="240" w:lineRule="auto"/>
              <w:ind w:left="-76"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Кол-во педагогов, прошедших  курсовую подготовку объемом не менее 72 ч. (возможна накопительная система) /</w:t>
            </w:r>
          </w:p>
          <w:p w:rsidR="003E64BD" w:rsidRPr="0048745A" w:rsidRDefault="003E64BD" w:rsidP="00105D30">
            <w:pPr>
              <w:spacing w:after="0" w:line="240" w:lineRule="auto"/>
              <w:ind w:left="-76" w:right="-10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745A">
              <w:rPr>
                <w:rFonts w:ascii="Times New Roman" w:hAnsi="Times New Roman"/>
                <w:sz w:val="28"/>
                <w:szCs w:val="28"/>
              </w:rPr>
              <w:t>из них кол-во педагогов, прошедших  обучение по информационным технологиям</w:t>
            </w:r>
          </w:p>
        </w:tc>
        <w:tc>
          <w:tcPr>
            <w:tcW w:w="1560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педагогов, прошедших курсовую подготовку / процент</w:t>
            </w:r>
          </w:p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от числа работающих педагогов </w:t>
            </w:r>
          </w:p>
        </w:tc>
        <w:tc>
          <w:tcPr>
            <w:tcW w:w="1842" w:type="dxa"/>
            <w:vMerge/>
          </w:tcPr>
          <w:p w:rsidR="003E64BD" w:rsidRPr="0048745A" w:rsidRDefault="003E64BD" w:rsidP="00105D3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64BD" w:rsidRPr="0048745A" w:rsidTr="00105D30">
        <w:trPr>
          <w:trHeight w:val="457"/>
        </w:trPr>
        <w:tc>
          <w:tcPr>
            <w:tcW w:w="2268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Административных работников</w:t>
            </w:r>
          </w:p>
        </w:tc>
        <w:tc>
          <w:tcPr>
            <w:tcW w:w="709" w:type="dxa"/>
            <w:vAlign w:val="center"/>
          </w:tcPr>
          <w:p w:rsidR="003E64BD" w:rsidRPr="0048745A" w:rsidRDefault="003E64BD" w:rsidP="00105D3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134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93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2/2</w:t>
            </w:r>
          </w:p>
        </w:tc>
        <w:tc>
          <w:tcPr>
            <w:tcW w:w="1560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2 / 100%</w:t>
            </w:r>
          </w:p>
        </w:tc>
        <w:tc>
          <w:tcPr>
            <w:tcW w:w="1842" w:type="dxa"/>
            <w:vAlign w:val="center"/>
          </w:tcPr>
          <w:p w:rsidR="003E64BD" w:rsidRPr="0048745A" w:rsidRDefault="003E64BD" w:rsidP="000006E8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2/100%</w:t>
            </w:r>
          </w:p>
        </w:tc>
      </w:tr>
      <w:tr w:rsidR="003E64BD" w:rsidRPr="0048745A" w:rsidTr="00105D30">
        <w:trPr>
          <w:trHeight w:val="551"/>
        </w:trPr>
        <w:tc>
          <w:tcPr>
            <w:tcW w:w="2268" w:type="dxa"/>
          </w:tcPr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Учителей </w:t>
            </w:r>
          </w:p>
          <w:p w:rsidR="003E64BD" w:rsidRPr="0048745A" w:rsidRDefault="003E64BD" w:rsidP="00105D3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образовательных программ  начального общего образования</w:t>
            </w:r>
          </w:p>
        </w:tc>
        <w:tc>
          <w:tcPr>
            <w:tcW w:w="709" w:type="dxa"/>
            <w:vAlign w:val="center"/>
          </w:tcPr>
          <w:p w:rsidR="003E64BD" w:rsidRPr="0048745A" w:rsidRDefault="003E64BD" w:rsidP="00105D3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93" w:type="dxa"/>
            <w:vAlign w:val="center"/>
          </w:tcPr>
          <w:p w:rsidR="003E64BD" w:rsidRPr="0048745A" w:rsidRDefault="003E64BD" w:rsidP="00FA009E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3E64BD" w:rsidRPr="0048745A" w:rsidRDefault="003E64BD" w:rsidP="00FA009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842" w:type="dxa"/>
            <w:vAlign w:val="center"/>
          </w:tcPr>
          <w:p w:rsidR="003E64BD" w:rsidRPr="0048745A" w:rsidRDefault="003E64BD" w:rsidP="00105D30">
            <w:pPr>
              <w:pStyle w:val="ConsPlusNormal"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74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E64BD" w:rsidRDefault="003E64BD" w:rsidP="00166CD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063E6">
        <w:rPr>
          <w:rFonts w:ascii="Times New Roman" w:hAnsi="Times New Roman"/>
          <w:sz w:val="28"/>
          <w:szCs w:val="28"/>
          <w:u w:val="single"/>
        </w:rPr>
        <w:t>Вывод</w:t>
      </w:r>
      <w:r w:rsidRPr="009224D7">
        <w:rPr>
          <w:rFonts w:ascii="Times New Roman" w:hAnsi="Times New Roman"/>
          <w:sz w:val="28"/>
          <w:szCs w:val="28"/>
        </w:rPr>
        <w:t xml:space="preserve">: </w:t>
      </w:r>
      <w:r w:rsidRPr="002E3A1C">
        <w:rPr>
          <w:rFonts w:ascii="Times New Roman" w:hAnsi="Times New Roman"/>
          <w:sz w:val="28"/>
          <w:szCs w:val="28"/>
        </w:rPr>
        <w:t>учреждение укомплектовано кадрами  на 100%. Коллектив стабильный. Профессиональный уровень педагогов постоянно растает в результате обучения в вузах, на курсах  повышения квалификации</w:t>
      </w:r>
      <w:r>
        <w:rPr>
          <w:rFonts w:ascii="Times New Roman" w:hAnsi="Times New Roman"/>
          <w:sz w:val="28"/>
          <w:szCs w:val="28"/>
        </w:rPr>
        <w:t xml:space="preserve">. Для повышения уровня профессионализма используются такие формы, как самообразования, тематические заседания методического объединения начальных классов, педсоветы. </w:t>
      </w:r>
      <w:r w:rsidRPr="002E3A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данный момент н</w:t>
      </w:r>
      <w:r w:rsidRPr="002E3A1C">
        <w:rPr>
          <w:rFonts w:ascii="Times New Roman" w:hAnsi="Times New Roman"/>
          <w:sz w:val="28"/>
          <w:szCs w:val="28"/>
        </w:rPr>
        <w:t xml:space="preserve">еобходимо создать условия для успешной аттестации и увеличения числа педагогов и специалистов с первой квалификационной категорией, соответствием занимаемой должности. </w:t>
      </w:r>
      <w:r>
        <w:rPr>
          <w:rFonts w:ascii="Times New Roman" w:hAnsi="Times New Roman"/>
          <w:sz w:val="28"/>
          <w:szCs w:val="28"/>
        </w:rPr>
        <w:t xml:space="preserve">Для этого следует </w:t>
      </w:r>
      <w:r w:rsidRPr="002E3A1C">
        <w:rPr>
          <w:rFonts w:ascii="Times New Roman" w:hAnsi="Times New Roman"/>
          <w:sz w:val="28"/>
          <w:szCs w:val="28"/>
          <w:lang w:eastAsia="ru-RU"/>
        </w:rPr>
        <w:t>усовершенствовать систему мотивации учителей;</w:t>
      </w:r>
      <w:r>
        <w:rPr>
          <w:rFonts w:ascii="Times New Roman" w:hAnsi="Times New Roman"/>
          <w:sz w:val="28"/>
          <w:szCs w:val="28"/>
        </w:rPr>
        <w:t xml:space="preserve"> провести </w:t>
      </w:r>
      <w:r w:rsidRPr="002E3A1C">
        <w:rPr>
          <w:rFonts w:ascii="Times New Roman" w:hAnsi="Times New Roman"/>
          <w:sz w:val="28"/>
          <w:szCs w:val="28"/>
          <w:lang w:eastAsia="ru-RU"/>
        </w:rPr>
        <w:t xml:space="preserve">планирование и </w:t>
      </w:r>
      <w:r>
        <w:rPr>
          <w:rFonts w:ascii="Times New Roman" w:hAnsi="Times New Roman"/>
          <w:sz w:val="28"/>
          <w:szCs w:val="28"/>
          <w:lang w:eastAsia="ru-RU"/>
        </w:rPr>
        <w:t xml:space="preserve">организовать чёткий </w:t>
      </w:r>
      <w:r w:rsidRPr="002E3A1C">
        <w:rPr>
          <w:rFonts w:ascii="Times New Roman" w:hAnsi="Times New Roman"/>
          <w:sz w:val="28"/>
          <w:szCs w:val="28"/>
          <w:lang w:eastAsia="ru-RU"/>
        </w:rPr>
        <w:t>контроль</w:t>
      </w:r>
      <w:r>
        <w:rPr>
          <w:rFonts w:ascii="Times New Roman" w:hAnsi="Times New Roman"/>
          <w:sz w:val="28"/>
          <w:szCs w:val="28"/>
          <w:lang w:eastAsia="ru-RU"/>
        </w:rPr>
        <w:t xml:space="preserve"> со стороны администрации ОУ</w:t>
      </w:r>
      <w:r w:rsidRPr="002E3A1C">
        <w:rPr>
          <w:rFonts w:ascii="Times New Roman" w:hAnsi="Times New Roman"/>
          <w:sz w:val="28"/>
          <w:szCs w:val="28"/>
          <w:lang w:eastAsia="ru-RU"/>
        </w:rPr>
        <w:t>.</w:t>
      </w:r>
    </w:p>
    <w:p w:rsidR="003E64BD" w:rsidRPr="00167525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E160C7">
        <w:rPr>
          <w:rFonts w:ascii="Times New Roman" w:hAnsi="Times New Roman"/>
          <w:b/>
          <w:sz w:val="28"/>
          <w:szCs w:val="28"/>
        </w:rPr>
        <w:t xml:space="preserve">1.5. Финансовое обеспечение функционирования и развития </w:t>
      </w:r>
      <w:r>
        <w:rPr>
          <w:rFonts w:ascii="Times New Roman" w:hAnsi="Times New Roman"/>
          <w:b/>
          <w:sz w:val="28"/>
          <w:szCs w:val="28"/>
        </w:rPr>
        <w:t>учреждения</w:t>
      </w:r>
      <w:r w:rsidRPr="00E160C7">
        <w:rPr>
          <w:rFonts w:ascii="Times New Roman" w:hAnsi="Times New Roman"/>
          <w:b/>
          <w:sz w:val="28"/>
          <w:szCs w:val="28"/>
        </w:rPr>
        <w:t xml:space="preserve"> (основные данные по получаемому бюджетному финансированию , привлечённым внебюджетным  средствам, основным направлениям их расходования)</w:t>
      </w:r>
      <w:r w:rsidRPr="00167525">
        <w:rPr>
          <w:rFonts w:ascii="Times New Roman" w:hAnsi="Times New Roman"/>
          <w:b/>
          <w:sz w:val="28"/>
          <w:szCs w:val="28"/>
        </w:rPr>
        <w:t xml:space="preserve"> </w:t>
      </w:r>
    </w:p>
    <w:p w:rsidR="003E64BD" w:rsidRPr="00167525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3E64BD" w:rsidRPr="00751990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67525">
        <w:rPr>
          <w:rFonts w:ascii="Times New Roman" w:hAnsi="Times New Roman"/>
          <w:b/>
          <w:sz w:val="28"/>
          <w:szCs w:val="28"/>
          <w:u w:val="single"/>
        </w:rPr>
        <w:t>Оценка системы финансового обеспечения.</w:t>
      </w:r>
    </w:p>
    <w:p w:rsidR="003E64BD" w:rsidRPr="00544006" w:rsidRDefault="003E64BD" w:rsidP="00544252">
      <w:pPr>
        <w:pStyle w:val="NormalWeb"/>
        <w:rPr>
          <w:sz w:val="28"/>
          <w:szCs w:val="28"/>
        </w:rPr>
      </w:pPr>
      <w:r w:rsidRPr="00544006">
        <w:rPr>
          <w:sz w:val="28"/>
          <w:szCs w:val="28"/>
        </w:rPr>
        <w:t>Муниципальный, краевой, дотационные бюджеты, подушевое финансирование.</w:t>
      </w:r>
    </w:p>
    <w:p w:rsidR="003E64BD" w:rsidRDefault="003E64BD" w:rsidP="00544252">
      <w:pPr>
        <w:pStyle w:val="NormalWeb"/>
        <w:ind w:firstLine="708"/>
        <w:jc w:val="both"/>
        <w:rPr>
          <w:sz w:val="28"/>
          <w:szCs w:val="28"/>
        </w:rPr>
      </w:pPr>
      <w:r w:rsidRPr="009A3957">
        <w:rPr>
          <w:sz w:val="28"/>
          <w:szCs w:val="28"/>
        </w:rPr>
        <w:t xml:space="preserve">Ежегодно образовательным учреждением формируется смета расходов на год. В неё закладываются все необходимые пункты для полноценного функционирования учреждения. Смета размещается на сайте учреждения. </w:t>
      </w:r>
    </w:p>
    <w:p w:rsidR="003E64BD" w:rsidRDefault="003E64BD" w:rsidP="00FB50B5">
      <w:pPr>
        <w:pStyle w:val="NormalWeb"/>
        <w:jc w:val="center"/>
        <w:rPr>
          <w:rStyle w:val="Strong"/>
          <w:b w:val="0"/>
          <w:sz w:val="28"/>
          <w:szCs w:val="28"/>
        </w:rPr>
      </w:pPr>
      <w:r w:rsidRPr="00E745CA">
        <w:rPr>
          <w:rStyle w:val="Strong"/>
          <w:sz w:val="28"/>
          <w:szCs w:val="28"/>
        </w:rPr>
        <w:t>Финансовый отчет  </w:t>
      </w:r>
      <w:r w:rsidRPr="00E745CA">
        <w:rPr>
          <w:rStyle w:val="Strong"/>
          <w:b w:val="0"/>
          <w:sz w:val="28"/>
          <w:szCs w:val="28"/>
        </w:rPr>
        <w:t>о поступлении финансовых и материальных средств и об их расходовании по итогам финансового 201</w:t>
      </w:r>
      <w:r>
        <w:rPr>
          <w:rStyle w:val="Strong"/>
          <w:b w:val="0"/>
          <w:sz w:val="28"/>
          <w:szCs w:val="28"/>
        </w:rPr>
        <w:t>8</w:t>
      </w:r>
      <w:r w:rsidRPr="00E745CA">
        <w:rPr>
          <w:rStyle w:val="Strong"/>
          <w:b w:val="0"/>
          <w:sz w:val="28"/>
          <w:szCs w:val="28"/>
        </w:rPr>
        <w:t xml:space="preserve"> года</w:t>
      </w:r>
    </w:p>
    <w:tbl>
      <w:tblPr>
        <w:tblW w:w="894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6454"/>
        <w:gridCol w:w="2552"/>
      </w:tblGrid>
      <w:tr w:rsidR="003E64BD" w:rsidTr="00B1412D">
        <w:trPr>
          <w:trHeight w:val="276"/>
          <w:tblCellSpacing w:w="0" w:type="dxa"/>
        </w:trPr>
        <w:tc>
          <w:tcPr>
            <w:tcW w:w="8946" w:type="dxa"/>
            <w:gridSpan w:val="2"/>
            <w:vMerge w:val="restart"/>
            <w:tcBorders>
              <w:top w:val="outset" w:sz="6" w:space="0" w:color="auto"/>
              <w:bottom w:val="outset" w:sz="6" w:space="0" w:color="auto"/>
            </w:tcBorders>
            <w:shd w:val="clear" w:color="auto" w:fill="E0FFFF"/>
            <w:vAlign w:val="center"/>
          </w:tcPr>
          <w:p w:rsidR="003E64BD" w:rsidRDefault="003E64BD" w:rsidP="00F326AC">
            <w:pPr>
              <w:pStyle w:val="NormalWeb"/>
              <w:jc w:val="center"/>
            </w:pPr>
            <w:r>
              <w:rPr>
                <w:rStyle w:val="Strong"/>
              </w:rPr>
              <w:t>Бюджетное финансирование, 2018 г</w:t>
            </w:r>
          </w:p>
        </w:tc>
      </w:tr>
      <w:tr w:rsidR="003E64BD" w:rsidTr="00B1412D">
        <w:trPr>
          <w:trHeight w:val="509"/>
          <w:tblCellSpacing w:w="0" w:type="dxa"/>
        </w:trPr>
        <w:tc>
          <w:tcPr>
            <w:tcW w:w="8946" w:type="dxa"/>
            <w:gridSpan w:val="2"/>
            <w:vMerge/>
            <w:tcBorders>
              <w:top w:val="outset" w:sz="6" w:space="0" w:color="auto"/>
              <w:bottom w:val="outset" w:sz="6" w:space="0" w:color="auto"/>
            </w:tcBorders>
            <w:vAlign w:val="center"/>
          </w:tcPr>
          <w:p w:rsidR="003E64BD" w:rsidRDefault="003E64BD" w:rsidP="00F326AC"/>
        </w:tc>
      </w:tr>
      <w:tr w:rsidR="003E64BD" w:rsidTr="00B1412D">
        <w:trPr>
          <w:trHeight w:val="24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  <w:jc w:val="center"/>
            </w:pPr>
            <w:r>
              <w:rPr>
                <w:rStyle w:val="Strong"/>
              </w:rPr>
              <w:t>целевая статья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center"/>
          </w:tcPr>
          <w:p w:rsidR="003E64BD" w:rsidRDefault="003E64BD" w:rsidP="00F326AC">
            <w:pPr>
              <w:pStyle w:val="NormalWeb"/>
              <w:jc w:val="center"/>
            </w:pPr>
            <w:r>
              <w:rPr>
                <w:rStyle w:val="Strong"/>
              </w:rPr>
              <w:t>сумма, руб</w:t>
            </w:r>
          </w:p>
        </w:tc>
      </w:tr>
      <w:tr w:rsidR="003E64BD" w:rsidTr="00B1412D">
        <w:trPr>
          <w:trHeight w:val="380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Заработная плата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 xml:space="preserve"> 1</w:t>
            </w:r>
            <w:r>
              <w:t xml:space="preserve">3 </w:t>
            </w:r>
            <w:r w:rsidRPr="0043318B">
              <w:t>931 833,14</w:t>
            </w:r>
          </w:p>
        </w:tc>
      </w:tr>
      <w:tr w:rsidR="003E64BD" w:rsidTr="00B1412D">
        <w:trPr>
          <w:trHeight w:val="30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30020B" w:rsidRDefault="003E64BD" w:rsidP="00F326AC">
            <w:pPr>
              <w:pStyle w:val="NormalWeb"/>
            </w:pPr>
            <w:r w:rsidRPr="0030020B">
              <w:t>Услуги связи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13 688,00</w:t>
            </w:r>
          </w:p>
        </w:tc>
      </w:tr>
      <w:tr w:rsidR="003E64BD" w:rsidTr="00B1412D">
        <w:trPr>
          <w:trHeight w:val="437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85291" w:rsidRDefault="003E64BD" w:rsidP="00F326AC">
            <w:pPr>
              <w:pStyle w:val="NormalWeb"/>
            </w:pPr>
            <w:r w:rsidRPr="00B85291">
              <w:t>Поверка весов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5 705,32</w:t>
            </w:r>
          </w:p>
        </w:tc>
      </w:tr>
      <w:tr w:rsidR="003E64BD" w:rsidTr="00B1412D">
        <w:trPr>
          <w:trHeight w:val="825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 w:rsidRPr="00B60674">
              <w:t>Работы, услуги по содержанию имущества</w:t>
            </w:r>
          </w:p>
          <w:p w:rsidR="003E64BD" w:rsidRPr="00B60674" w:rsidRDefault="003E64BD" w:rsidP="00F326AC">
            <w:pPr>
              <w:pStyle w:val="NormalWeb"/>
              <w:rPr>
                <w:b/>
                <w:u w:val="single"/>
              </w:rPr>
            </w:pPr>
            <w:r w:rsidRPr="00B60674">
              <w:rPr>
                <w:b/>
                <w:u w:val="single"/>
              </w:rPr>
              <w:t>в том числе: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2 881 354,81</w:t>
            </w:r>
          </w:p>
        </w:tc>
      </w:tr>
      <w:tr w:rsidR="003E64BD" w:rsidTr="00B1412D">
        <w:trPr>
          <w:trHeight w:val="32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60674" w:rsidRDefault="003E64BD" w:rsidP="00F326AC">
            <w:pPr>
              <w:pStyle w:val="NormalWeb"/>
            </w:pPr>
            <w:r>
              <w:t>о</w:t>
            </w:r>
            <w:r w:rsidRPr="00B60674">
              <w:t xml:space="preserve">гнезащитная обработка 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0,00</w:t>
            </w:r>
          </w:p>
        </w:tc>
      </w:tr>
      <w:tr w:rsidR="003E64BD" w:rsidTr="00B1412D">
        <w:trPr>
          <w:trHeight w:val="49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60674" w:rsidRDefault="003E64BD" w:rsidP="00F326AC">
            <w:pPr>
              <w:pStyle w:val="NormalWeb"/>
            </w:pPr>
            <w:r>
              <w:t xml:space="preserve"> Аварийное </w:t>
            </w:r>
            <w:r w:rsidRPr="00B60674">
              <w:t>обслуживание видеосистемы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7 303,00</w:t>
            </w:r>
          </w:p>
        </w:tc>
      </w:tr>
      <w:tr w:rsidR="003E64BD" w:rsidTr="00B1412D">
        <w:trPr>
          <w:trHeight w:val="51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60674" w:rsidRDefault="003E64BD" w:rsidP="00F326AC">
            <w:pPr>
              <w:pStyle w:val="NormalWeb"/>
            </w:pPr>
            <w:r w:rsidRPr="00B60674">
              <w:t>дератизация помещений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16 325,12</w:t>
            </w:r>
          </w:p>
        </w:tc>
      </w:tr>
      <w:tr w:rsidR="003E64BD" w:rsidTr="00B1412D">
        <w:trPr>
          <w:trHeight w:val="340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60674" w:rsidRDefault="003E64BD" w:rsidP="00F326AC">
            <w:pPr>
              <w:pStyle w:val="NormalWeb"/>
            </w:pPr>
            <w:r>
              <w:t>Вывоз ТБО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39 000,00</w:t>
            </w:r>
          </w:p>
        </w:tc>
      </w:tr>
      <w:tr w:rsidR="003E64BD" w:rsidTr="00B1412D">
        <w:trPr>
          <w:trHeight w:val="49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ТО АПС (112)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12 000,00</w:t>
            </w:r>
          </w:p>
        </w:tc>
      </w:tr>
      <w:tr w:rsidR="003E64BD" w:rsidTr="00B1412D">
        <w:trPr>
          <w:trHeight w:val="47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Текущий ремонт (кровля, школа)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100 000,00</w:t>
            </w:r>
          </w:p>
        </w:tc>
      </w:tr>
      <w:tr w:rsidR="003E64BD" w:rsidTr="00B1412D">
        <w:trPr>
          <w:trHeight w:val="694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Приобретение и установка счётчика на ХВ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5 363,00</w:t>
            </w:r>
          </w:p>
        </w:tc>
      </w:tr>
      <w:tr w:rsidR="003E64BD" w:rsidTr="00B1412D">
        <w:trPr>
          <w:trHeight w:val="68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Проведение проф измерений электроустановок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39 601,43</w:t>
            </w:r>
          </w:p>
        </w:tc>
      </w:tr>
      <w:tr w:rsidR="003E64BD" w:rsidTr="00B1412D">
        <w:trPr>
          <w:trHeight w:val="68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Установка противопожарных дверей (3 штуки)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99 000,00</w:t>
            </w:r>
          </w:p>
        </w:tc>
      </w:tr>
      <w:tr w:rsidR="003E64BD" w:rsidTr="00B1412D">
        <w:trPr>
          <w:trHeight w:val="51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дезинсекция территории (акарицидная обработка), полевая дератизация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6 781,70</w:t>
            </w:r>
          </w:p>
        </w:tc>
      </w:tr>
      <w:tr w:rsidR="003E64BD" w:rsidTr="00B1412D">
        <w:trPr>
          <w:trHeight w:val="406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60674" w:rsidRDefault="003E64BD" w:rsidP="00F326AC">
            <w:pPr>
              <w:pStyle w:val="NormalWeb"/>
            </w:pPr>
            <w:r w:rsidRPr="00B60674">
              <w:t>Промывка системы отопления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32 092,0</w:t>
            </w:r>
          </w:p>
        </w:tc>
      </w:tr>
      <w:tr w:rsidR="003E64BD" w:rsidTr="00B1412D">
        <w:trPr>
          <w:trHeight w:val="419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B85291" w:rsidRDefault="003E64BD" w:rsidP="00F326AC">
            <w:pPr>
              <w:pStyle w:val="NormalWeb"/>
            </w:pPr>
            <w:r>
              <w:t>Услуги жилищно-коммунального хозяйства (тепло, вода, канализация)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2 520 378,56</w:t>
            </w:r>
          </w:p>
        </w:tc>
      </w:tr>
      <w:tr w:rsidR="003E64BD" w:rsidTr="00B1412D">
        <w:trPr>
          <w:trHeight w:val="51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Перезарядка огнетушителей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3 510,00</w:t>
            </w:r>
          </w:p>
        </w:tc>
      </w:tr>
      <w:tr w:rsidR="003E64BD" w:rsidTr="00B1412D">
        <w:trPr>
          <w:trHeight w:val="51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  <w:rPr>
                <w:b/>
              </w:rPr>
            </w:pPr>
            <w:r w:rsidRPr="00D30F40">
              <w:rPr>
                <w:b/>
              </w:rPr>
              <w:t>Прочие услуги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209 446,00</w:t>
            </w:r>
          </w:p>
        </w:tc>
      </w:tr>
      <w:tr w:rsidR="003E64BD" w:rsidTr="00B1412D">
        <w:trPr>
          <w:trHeight w:val="314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 w:rsidRPr="00D30F40">
              <w:t>в том числе</w:t>
            </w:r>
            <w:r>
              <w:t>: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</w:p>
        </w:tc>
      </w:tr>
      <w:tr w:rsidR="003E64BD" w:rsidTr="00B1412D">
        <w:trPr>
          <w:trHeight w:val="314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>
              <w:t>СОУТ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</w:pPr>
            <w:r w:rsidRPr="0043318B">
              <w:t>23 400,00</w:t>
            </w:r>
          </w:p>
        </w:tc>
      </w:tr>
      <w:tr w:rsidR="003E64BD" w:rsidTr="00B1412D">
        <w:trPr>
          <w:trHeight w:val="15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 w:rsidRPr="00D30F40">
              <w:t>Гигиеническое обучение сотрудников декретированных групп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15 600,00</w:t>
            </w:r>
          </w:p>
        </w:tc>
      </w:tr>
      <w:tr w:rsidR="003E64BD" w:rsidTr="00B1412D">
        <w:trPr>
          <w:trHeight w:val="301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>
              <w:t>Издание сертификата ключа проверки электронной подписи</w:t>
            </w:r>
            <w:r w:rsidRPr="0030020B">
              <w:rPr>
                <w:highlight w:val="yellow"/>
              </w:rPr>
              <w:t xml:space="preserve"> 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5 000,0</w:t>
            </w:r>
          </w:p>
        </w:tc>
      </w:tr>
      <w:tr w:rsidR="003E64BD" w:rsidTr="00B1412D">
        <w:trPr>
          <w:trHeight w:val="62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 w:rsidRPr="00D30F40">
              <w:t>Медицинские осмотры сотрудников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155 871,00</w:t>
            </w:r>
          </w:p>
        </w:tc>
      </w:tr>
      <w:tr w:rsidR="003E64BD" w:rsidTr="00B1412D">
        <w:trPr>
          <w:trHeight w:val="62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>
              <w:t>Передача неисключительных прав на использование программы ЭВМ ПП «Астрал- отчётность»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2 975,00</w:t>
            </w:r>
          </w:p>
        </w:tc>
      </w:tr>
      <w:tr w:rsidR="003E64BD" w:rsidTr="00B1412D">
        <w:trPr>
          <w:trHeight w:val="62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Обучение по ОТ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6 600,00</w:t>
            </w:r>
          </w:p>
        </w:tc>
      </w:tr>
      <w:tr w:rsidR="003E64BD" w:rsidTr="00B1412D">
        <w:trPr>
          <w:trHeight w:val="589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D30F40" w:rsidRDefault="003E64BD" w:rsidP="00F326AC">
            <w:pPr>
              <w:pStyle w:val="NormalWeb"/>
            </w:pPr>
            <w:r w:rsidRPr="00D30F40">
              <w:t>Увеличение стоимости основных средств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7 851,00</w:t>
            </w:r>
          </w:p>
        </w:tc>
      </w:tr>
      <w:tr w:rsidR="003E64BD" w:rsidTr="00B1412D">
        <w:trPr>
          <w:trHeight w:val="445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  <w:rPr>
                <w:highlight w:val="yellow"/>
              </w:rPr>
            </w:pPr>
            <w:r w:rsidRPr="00647515">
              <w:t>в том числе: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</w:p>
        </w:tc>
      </w:tr>
      <w:tr w:rsidR="003E64BD" w:rsidTr="00B1412D">
        <w:trPr>
          <w:trHeight w:val="326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  <w:rPr>
                <w:highlight w:val="yellow"/>
              </w:rPr>
            </w:pPr>
            <w:r>
              <w:t xml:space="preserve"> У</w:t>
            </w:r>
            <w:r w:rsidRPr="00647515">
              <w:t>чебные расходы</w:t>
            </w:r>
            <w:r>
              <w:t xml:space="preserve"> (учебники, журналы)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7 851,00</w:t>
            </w:r>
          </w:p>
        </w:tc>
      </w:tr>
      <w:tr w:rsidR="003E64BD" w:rsidTr="00B1412D">
        <w:trPr>
          <w:trHeight w:val="327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647515" w:rsidRDefault="003E64BD" w:rsidP="00F326AC">
            <w:pPr>
              <w:pStyle w:val="NormalWeb"/>
              <w:rPr>
                <w:b/>
                <w:highlight w:val="yellow"/>
              </w:rPr>
            </w:pPr>
            <w:r w:rsidRPr="00647515">
              <w:rPr>
                <w:b/>
              </w:rPr>
              <w:t>Увеличение материальных запасов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  <w:r w:rsidRPr="0043318B">
              <w:t>3 795 358,00</w:t>
            </w:r>
          </w:p>
        </w:tc>
      </w:tr>
      <w:tr w:rsidR="003E64BD" w:rsidTr="00B1412D">
        <w:trPr>
          <w:trHeight w:val="685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30020B" w:rsidRDefault="003E64BD" w:rsidP="00F326AC">
            <w:pPr>
              <w:pStyle w:val="NormalWeb"/>
            </w:pPr>
            <w:r>
              <w:t>в том числе: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43318B" w:rsidRDefault="003E64BD" w:rsidP="00F326AC">
            <w:pPr>
              <w:pStyle w:val="NormalWeb"/>
              <w:jc w:val="both"/>
            </w:pPr>
          </w:p>
        </w:tc>
      </w:tr>
      <w:tr w:rsidR="003E64BD" w:rsidTr="00B1412D">
        <w:trPr>
          <w:trHeight w:val="223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647515" w:rsidRDefault="003E64BD" w:rsidP="00F326AC">
            <w:pPr>
              <w:pStyle w:val="NormalWeb"/>
            </w:pPr>
            <w:r>
              <w:t>о</w:t>
            </w:r>
            <w:r w:rsidRPr="00647515">
              <w:t>здоровление детей (площадка)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F010F0" w:rsidRDefault="003E64BD" w:rsidP="00F326AC">
            <w:pPr>
              <w:pStyle w:val="NormalWeb"/>
              <w:jc w:val="both"/>
            </w:pPr>
            <w:r>
              <w:t>111 044,59</w:t>
            </w:r>
          </w:p>
        </w:tc>
      </w:tr>
      <w:tr w:rsidR="003E64BD" w:rsidTr="00B1412D">
        <w:trPr>
          <w:trHeight w:val="105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30020B" w:rsidRDefault="003E64BD" w:rsidP="00F326AC">
            <w:pPr>
              <w:pStyle w:val="NormalWeb"/>
            </w:pP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F010F0" w:rsidRDefault="003E64BD" w:rsidP="00F326AC">
            <w:pPr>
              <w:pStyle w:val="NormalWeb"/>
              <w:jc w:val="both"/>
            </w:pPr>
          </w:p>
        </w:tc>
      </w:tr>
      <w:tr w:rsidR="003E64BD" w:rsidTr="00B1412D">
        <w:trPr>
          <w:trHeight w:val="144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Pr="00FA311A" w:rsidRDefault="003E64BD" w:rsidP="00F326AC">
            <w:pPr>
              <w:pStyle w:val="NormalWeb"/>
            </w:pPr>
            <w:r w:rsidRPr="00FA311A">
              <w:t xml:space="preserve">Продукты питания 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F010F0" w:rsidRDefault="003E64BD" w:rsidP="00F326AC">
            <w:pPr>
              <w:pStyle w:val="NormalWeb"/>
              <w:jc w:val="both"/>
            </w:pPr>
            <w:r>
              <w:t xml:space="preserve"> 3 479 655,41</w:t>
            </w:r>
          </w:p>
        </w:tc>
      </w:tr>
      <w:tr w:rsidR="003E64BD" w:rsidTr="00B1412D">
        <w:trPr>
          <w:trHeight w:val="458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  <w:r>
              <w:t>Пенно- моющие, канцелярские товары, матрацы, постельное белье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F010F0" w:rsidRDefault="003E64BD" w:rsidP="00F326AC">
            <w:pPr>
              <w:pStyle w:val="NormalWeb"/>
              <w:jc w:val="both"/>
            </w:pPr>
            <w:r>
              <w:t>204 658,00</w:t>
            </w:r>
          </w:p>
        </w:tc>
      </w:tr>
      <w:tr w:rsidR="003E64BD" w:rsidTr="00B1412D">
        <w:trPr>
          <w:trHeight w:val="367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bottom"/>
          </w:tcPr>
          <w:p w:rsidR="003E64BD" w:rsidRDefault="003E64BD" w:rsidP="00F326AC">
            <w:pPr>
              <w:pStyle w:val="NormalWeb"/>
            </w:pP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noWrap/>
            <w:vAlign w:val="bottom"/>
          </w:tcPr>
          <w:p w:rsidR="003E64BD" w:rsidRPr="00F010F0" w:rsidRDefault="003E64BD" w:rsidP="00F326AC">
            <w:pPr>
              <w:pStyle w:val="NormalWeb"/>
              <w:jc w:val="both"/>
            </w:pPr>
          </w:p>
        </w:tc>
      </w:tr>
      <w:tr w:rsidR="003E64BD" w:rsidTr="00B1412D">
        <w:trPr>
          <w:trHeight w:val="260"/>
          <w:tblCellSpacing w:w="0" w:type="dxa"/>
        </w:trPr>
        <w:tc>
          <w:tcPr>
            <w:tcW w:w="642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ACD"/>
            <w:noWrap/>
            <w:vAlign w:val="center"/>
          </w:tcPr>
          <w:p w:rsidR="003E64BD" w:rsidRDefault="003E64BD" w:rsidP="00F326AC">
            <w:pPr>
              <w:pStyle w:val="NormalWeb"/>
            </w:pPr>
            <w:r>
              <w:rPr>
                <w:rStyle w:val="Strong"/>
              </w:rPr>
              <w:t>ИТОГО:</w:t>
            </w:r>
          </w:p>
        </w:tc>
        <w:tc>
          <w:tcPr>
            <w:tcW w:w="2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ACD"/>
            <w:noWrap/>
            <w:vAlign w:val="center"/>
          </w:tcPr>
          <w:p w:rsidR="003E64BD" w:rsidRPr="00F010F0" w:rsidRDefault="003E64BD" w:rsidP="00F326AC">
            <w:pPr>
              <w:pStyle w:val="NormalWeb"/>
            </w:pPr>
            <w:r>
              <w:t>20  845 236,27</w:t>
            </w:r>
          </w:p>
        </w:tc>
      </w:tr>
    </w:tbl>
    <w:p w:rsidR="003E64BD" w:rsidRPr="00E745CA" w:rsidRDefault="003E64BD" w:rsidP="00E160C7">
      <w:pPr>
        <w:pStyle w:val="NormalWeb"/>
        <w:rPr>
          <w:b/>
          <w:sz w:val="28"/>
          <w:szCs w:val="28"/>
        </w:rPr>
      </w:pPr>
    </w:p>
    <w:p w:rsidR="003E64BD" w:rsidRPr="00E745CA" w:rsidRDefault="003E64BD" w:rsidP="00FB50B5">
      <w:pPr>
        <w:pStyle w:val="NormalWeb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Финансовое обеспечение деятельности осуществляется в соответствии с законодательством Российской Федерации.</w:t>
      </w:r>
    </w:p>
    <w:p w:rsidR="003E64BD" w:rsidRPr="00E745CA" w:rsidRDefault="003E64BD" w:rsidP="00FB50B5">
      <w:pPr>
        <w:pStyle w:val="NormalWeb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Основными источниками формирования имущества и финансовых ресурсов являются:</w:t>
      </w:r>
    </w:p>
    <w:p w:rsidR="003E64BD" w:rsidRPr="00E745CA" w:rsidRDefault="003E64BD" w:rsidP="00FB50B5">
      <w:pPr>
        <w:pStyle w:val="NormalWeb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- бюджетные средства;</w:t>
      </w:r>
    </w:p>
    <w:p w:rsidR="003E64BD" w:rsidRPr="00E745CA" w:rsidRDefault="003E64BD" w:rsidP="00FB50B5">
      <w:pPr>
        <w:pStyle w:val="NormalWeb"/>
        <w:jc w:val="both"/>
        <w:rPr>
          <w:sz w:val="28"/>
          <w:szCs w:val="28"/>
        </w:rPr>
      </w:pPr>
      <w:r w:rsidRPr="00E745CA">
        <w:rPr>
          <w:sz w:val="28"/>
          <w:szCs w:val="28"/>
        </w:rPr>
        <w:t>- добровольные пожертвования физических и юридических лиц.</w:t>
      </w:r>
    </w:p>
    <w:p w:rsidR="003E64BD" w:rsidRPr="009A3957" w:rsidRDefault="003E64BD" w:rsidP="007415D3">
      <w:pPr>
        <w:pStyle w:val="NormalWeb"/>
        <w:jc w:val="both"/>
        <w:rPr>
          <w:sz w:val="28"/>
          <w:szCs w:val="28"/>
        </w:rPr>
      </w:pPr>
      <w:r w:rsidRPr="00BE412F">
        <w:rPr>
          <w:sz w:val="28"/>
          <w:szCs w:val="28"/>
        </w:rPr>
        <w:t>Выводы:</w:t>
      </w:r>
      <w:r w:rsidRPr="004414F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3770A7">
        <w:rPr>
          <w:sz w:val="28"/>
          <w:szCs w:val="28"/>
        </w:rPr>
        <w:t>уководство продолжает отслеживать необходимые затраты для полноценного функционирования учреждения и своевременно вносить их в смету.</w:t>
      </w:r>
      <w:r>
        <w:rPr>
          <w:b/>
          <w:sz w:val="28"/>
          <w:szCs w:val="28"/>
          <w:u w:val="single"/>
        </w:rPr>
        <w:t xml:space="preserve"> </w:t>
      </w:r>
    </w:p>
    <w:p w:rsidR="003E64BD" w:rsidRDefault="003E64BD" w:rsidP="007415D3">
      <w:pPr>
        <w:numPr>
          <w:ilvl w:val="1"/>
          <w:numId w:val="28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12649">
        <w:rPr>
          <w:rFonts w:ascii="Times New Roman" w:hAnsi="Times New Roman"/>
          <w:b/>
          <w:sz w:val="28"/>
          <w:szCs w:val="28"/>
        </w:rPr>
        <w:t>Режим обучения</w:t>
      </w:r>
    </w:p>
    <w:p w:rsidR="003E64BD" w:rsidRPr="004807AB" w:rsidRDefault="003E64BD" w:rsidP="004807AB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7415D3">
        <w:rPr>
          <w:rFonts w:ascii="Times New Roman" w:hAnsi="Times New Roman"/>
          <w:b/>
          <w:sz w:val="28"/>
          <w:szCs w:val="28"/>
          <w:u w:val="single"/>
        </w:rPr>
        <w:t>Оценка системы работы учреждения</w:t>
      </w:r>
    </w:p>
    <w:tbl>
      <w:tblPr>
        <w:tblW w:w="10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05"/>
        <w:gridCol w:w="5612"/>
      </w:tblGrid>
      <w:tr w:rsidR="003E64BD" w:rsidRPr="00712649" w:rsidTr="00105D30">
        <w:trPr>
          <w:trHeight w:val="619"/>
        </w:trPr>
        <w:tc>
          <w:tcPr>
            <w:tcW w:w="4682" w:type="dxa"/>
          </w:tcPr>
          <w:p w:rsidR="003E64BD" w:rsidRPr="00425756" w:rsidRDefault="003E64BD" w:rsidP="00105D30">
            <w:pPr>
              <w:pStyle w:val="Heading7"/>
              <w:spacing w:before="0" w:after="0"/>
              <w:jc w:val="both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Продолжительность учебного года (количество недель)</w:t>
            </w:r>
          </w:p>
        </w:tc>
        <w:tc>
          <w:tcPr>
            <w:tcW w:w="5584" w:type="dxa"/>
          </w:tcPr>
          <w:p w:rsidR="003E64BD" w:rsidRPr="00712649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>1 класс - 33 недели</w:t>
            </w:r>
          </w:p>
          <w:p w:rsidR="003E64BD" w:rsidRPr="00712649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>2-4 классы – 34 недели</w:t>
            </w:r>
          </w:p>
        </w:tc>
      </w:tr>
      <w:tr w:rsidR="003E64BD" w:rsidRPr="00712649" w:rsidTr="00105D30">
        <w:trPr>
          <w:trHeight w:val="619"/>
        </w:trPr>
        <w:tc>
          <w:tcPr>
            <w:tcW w:w="4682" w:type="dxa"/>
          </w:tcPr>
          <w:p w:rsidR="003E64BD" w:rsidRPr="00425756" w:rsidRDefault="003E64BD" w:rsidP="00105D30">
            <w:pPr>
              <w:pStyle w:val="Heading7"/>
              <w:spacing w:before="0" w:after="0"/>
              <w:jc w:val="both"/>
              <w:rPr>
                <w:b/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Продолжительность учебной недели (количество дней)</w:t>
            </w:r>
          </w:p>
        </w:tc>
        <w:tc>
          <w:tcPr>
            <w:tcW w:w="5584" w:type="dxa"/>
          </w:tcPr>
          <w:p w:rsidR="003E64BD" w:rsidRPr="00712649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>1 классы – 5 дней</w:t>
            </w:r>
          </w:p>
          <w:p w:rsidR="003E64BD" w:rsidRPr="00712649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12649">
              <w:rPr>
                <w:rFonts w:ascii="Times New Roman" w:hAnsi="Times New Roman"/>
                <w:sz w:val="28"/>
                <w:szCs w:val="28"/>
              </w:rPr>
              <w:t xml:space="preserve">2-4 классы – 6 дней  </w:t>
            </w:r>
          </w:p>
        </w:tc>
      </w:tr>
    </w:tbl>
    <w:p w:rsidR="003E64BD" w:rsidRPr="00712649" w:rsidRDefault="003E64BD" w:rsidP="00544252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3E64BD" w:rsidRPr="00712649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712649">
        <w:rPr>
          <w:rFonts w:ascii="Times New Roman" w:hAnsi="Times New Roman"/>
          <w:i/>
          <w:sz w:val="28"/>
          <w:szCs w:val="28"/>
        </w:rPr>
        <w:t>Формы обучения:</w:t>
      </w:r>
    </w:p>
    <w:tbl>
      <w:tblPr>
        <w:tblW w:w="985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038"/>
        <w:gridCol w:w="2324"/>
        <w:gridCol w:w="1748"/>
        <w:gridCol w:w="1748"/>
      </w:tblGrid>
      <w:tr w:rsidR="003E64BD" w:rsidRPr="00105D30" w:rsidTr="00F326D2">
        <w:trPr>
          <w:trHeight w:val="283"/>
        </w:trPr>
        <w:tc>
          <w:tcPr>
            <w:tcW w:w="4038" w:type="dxa"/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Форма обучения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2016 - 2017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2017</w:t>
            </w:r>
            <w:r>
              <w:rPr>
                <w:rFonts w:ascii="Times New Roman" w:hAnsi="Times New Roman"/>
                <w:sz w:val="28"/>
                <w:szCs w:val="28"/>
              </w:rPr>
              <w:t>-2018</w:t>
            </w:r>
            <w:r w:rsidRPr="00105D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Default="003E64BD" w:rsidP="00F326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 w:rsidRPr="00105D3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E64BD" w:rsidRPr="00105D30" w:rsidRDefault="003E64BD" w:rsidP="00F326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</w:tr>
      <w:tr w:rsidR="003E64BD" w:rsidRPr="00105D30" w:rsidTr="00F326D2">
        <w:trPr>
          <w:trHeight w:val="283"/>
        </w:trPr>
        <w:tc>
          <w:tcPr>
            <w:tcW w:w="4038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Классно-урочная 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Pr="00A64A35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4A35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  <w:tr w:rsidR="003E64BD" w:rsidRPr="00105D30" w:rsidTr="00F326D2">
        <w:trPr>
          <w:trHeight w:val="283"/>
        </w:trPr>
        <w:tc>
          <w:tcPr>
            <w:tcW w:w="4038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Домашнее обучение 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Pr="00A64A35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4A3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105D30" w:rsidTr="00F326D2">
        <w:trPr>
          <w:trHeight w:val="300"/>
        </w:trPr>
        <w:tc>
          <w:tcPr>
            <w:tcW w:w="4038" w:type="dxa"/>
          </w:tcPr>
          <w:p w:rsidR="003E64BD" w:rsidRPr="00105D30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 xml:space="preserve">Дистанционное обучение </w:t>
            </w:r>
          </w:p>
        </w:tc>
        <w:tc>
          <w:tcPr>
            <w:tcW w:w="2324" w:type="dxa"/>
            <w:tcBorders>
              <w:righ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5D3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Pr="00A64A35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64A3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48" w:type="dxa"/>
            <w:tcBorders>
              <w:left w:val="single" w:sz="4" w:space="0" w:color="auto"/>
            </w:tcBorders>
          </w:tcPr>
          <w:p w:rsidR="003E64BD" w:rsidRPr="00105D30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E64BD" w:rsidRDefault="003E64BD" w:rsidP="00EB03DF">
      <w:pPr>
        <w:jc w:val="both"/>
        <w:rPr>
          <w:rFonts w:ascii="Times New Roman" w:hAnsi="Times New Roman"/>
          <w:sz w:val="28"/>
          <w:szCs w:val="28"/>
        </w:rPr>
      </w:pPr>
      <w:r w:rsidRPr="007415D3">
        <w:rPr>
          <w:rFonts w:ascii="Times New Roman" w:hAnsi="Times New Roman"/>
          <w:sz w:val="28"/>
          <w:szCs w:val="28"/>
        </w:rPr>
        <w:t>Вывод: режим работы является оптимальным. Учреждение продолжает работу в данном режиме.</w:t>
      </w:r>
      <w:r>
        <w:rPr>
          <w:rFonts w:ascii="Times New Roman" w:hAnsi="Times New Roman"/>
          <w:sz w:val="28"/>
          <w:szCs w:val="28"/>
        </w:rPr>
        <w:t xml:space="preserve"> При предоставлении документов ТПМПК или медицинских заключений, по личному заявлению родителей (законных представителей) меняется форма обучения для отдельных категорий учащихся.</w:t>
      </w:r>
    </w:p>
    <w:p w:rsidR="003E64BD" w:rsidRPr="00DE5FC8" w:rsidRDefault="003E64BD" w:rsidP="007415D3">
      <w:pPr>
        <w:numPr>
          <w:ilvl w:val="1"/>
          <w:numId w:val="2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E5FC8">
        <w:rPr>
          <w:rFonts w:ascii="Times New Roman" w:hAnsi="Times New Roman"/>
          <w:b/>
          <w:sz w:val="28"/>
          <w:szCs w:val="28"/>
        </w:rPr>
        <w:t>Организация питания</w:t>
      </w:r>
    </w:p>
    <w:p w:rsidR="003E64BD" w:rsidRPr="00DE5FC8" w:rsidRDefault="003E64BD" w:rsidP="007415D3">
      <w:pPr>
        <w:pStyle w:val="NormalWeb"/>
        <w:jc w:val="both"/>
        <w:rPr>
          <w:b/>
          <w:sz w:val="28"/>
          <w:szCs w:val="28"/>
          <w:u w:val="single"/>
        </w:rPr>
      </w:pPr>
      <w:r w:rsidRPr="00DE5FC8">
        <w:rPr>
          <w:b/>
          <w:sz w:val="28"/>
          <w:szCs w:val="28"/>
          <w:u w:val="single"/>
        </w:rPr>
        <w:t>Оценка системы организации питания.</w:t>
      </w:r>
    </w:p>
    <w:p w:rsidR="003E64BD" w:rsidRPr="00712649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Для </w:t>
      </w:r>
      <w:r w:rsidRPr="00B15AC5">
        <w:rPr>
          <w:rFonts w:ascii="Times New Roman" w:hAnsi="Times New Roman"/>
          <w:sz w:val="28"/>
          <w:szCs w:val="28"/>
        </w:rPr>
        <w:t xml:space="preserve">организации питания  по учреждению были созданы приказы: «Об организации питания школьников» </w:t>
      </w:r>
      <w:r>
        <w:rPr>
          <w:rFonts w:ascii="Times New Roman" w:hAnsi="Times New Roman"/>
          <w:sz w:val="28"/>
          <w:szCs w:val="28"/>
        </w:rPr>
        <w:t xml:space="preserve"> № 43 от 17.08.2018  г</w:t>
      </w:r>
      <w:r w:rsidRPr="00492D55">
        <w:rPr>
          <w:rFonts w:ascii="Times New Roman" w:hAnsi="Times New Roman"/>
          <w:sz w:val="28"/>
          <w:szCs w:val="28"/>
        </w:rPr>
        <w:t xml:space="preserve"> </w:t>
      </w:r>
      <w:r w:rsidRPr="00B15AC5">
        <w:rPr>
          <w:rFonts w:ascii="Times New Roman" w:hAnsi="Times New Roman"/>
          <w:sz w:val="28"/>
          <w:szCs w:val="28"/>
        </w:rPr>
        <w:t>в котором были назначены ответственные  за организацию питания школьников</w:t>
      </w:r>
      <w:r>
        <w:rPr>
          <w:rFonts w:ascii="Times New Roman" w:hAnsi="Times New Roman"/>
          <w:sz w:val="28"/>
          <w:szCs w:val="28"/>
        </w:rPr>
        <w:t>,</w:t>
      </w:r>
      <w:r w:rsidRPr="00B15A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15AC5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46 от 01.09.2018 г. и № 51 от 27.09.2018 о внесении изменений и дополнений в списочный состав</w:t>
      </w:r>
      <w:r w:rsidRPr="00B15AC5">
        <w:rPr>
          <w:rFonts w:ascii="Times New Roman" w:hAnsi="Times New Roman"/>
          <w:sz w:val="28"/>
          <w:szCs w:val="28"/>
        </w:rPr>
        <w:t>; «О создании бракеражной комиссии» № 33 от 21.08.2013, в целях правильной организации питания детей и повседневного контроля за качеством готовой продукции</w:t>
      </w:r>
      <w:r>
        <w:rPr>
          <w:rFonts w:ascii="Times New Roman" w:hAnsi="Times New Roman"/>
          <w:sz w:val="28"/>
          <w:szCs w:val="28"/>
        </w:rPr>
        <w:t>.</w:t>
      </w:r>
    </w:p>
    <w:p w:rsidR="003E64BD" w:rsidRPr="00712649" w:rsidRDefault="003E64BD" w:rsidP="00AB753E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2649">
        <w:rPr>
          <w:rFonts w:ascii="Times New Roman" w:hAnsi="Times New Roman"/>
          <w:sz w:val="28"/>
          <w:szCs w:val="28"/>
        </w:rPr>
        <w:t>Наша школьная столовая рассчитана на 2</w:t>
      </w:r>
      <w:r>
        <w:rPr>
          <w:rFonts w:ascii="Times New Roman" w:hAnsi="Times New Roman"/>
          <w:sz w:val="28"/>
          <w:szCs w:val="28"/>
        </w:rPr>
        <w:t>4 посадочных места</w:t>
      </w:r>
      <w:r w:rsidRPr="00712649">
        <w:rPr>
          <w:rFonts w:ascii="Times New Roman" w:hAnsi="Times New Roman"/>
          <w:sz w:val="28"/>
          <w:szCs w:val="28"/>
        </w:rPr>
        <w:t>. Ежегодно перед началом учебного года силами сотрудников производится косметический ремонт столовой, обновляется посуда. На пищеблоке в соответствии с СанПин   имеется полный набор необходимого оборудования.</w:t>
      </w:r>
    </w:p>
    <w:p w:rsidR="003E64BD" w:rsidRPr="00712649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B15AC5">
        <w:rPr>
          <w:rFonts w:ascii="Times New Roman" w:hAnsi="Times New Roman"/>
          <w:sz w:val="28"/>
          <w:szCs w:val="28"/>
        </w:rPr>
        <w:t>С 29.09.2017 г. утверждено Перспективное меню горячих школьных завтраков для организации питания детей 7-11 лет.</w:t>
      </w:r>
    </w:p>
    <w:p w:rsidR="003E64BD" w:rsidRPr="00105D30" w:rsidRDefault="003E64BD" w:rsidP="00B1412D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Для организации льготного питания в КГКУ «ЦСПН по Хабаровскому району» </w:t>
      </w:r>
      <w:r>
        <w:rPr>
          <w:rFonts w:ascii="Times New Roman" w:hAnsi="Times New Roman"/>
          <w:sz w:val="28"/>
          <w:szCs w:val="28"/>
        </w:rPr>
        <w:t xml:space="preserve">подаётся </w:t>
      </w:r>
      <w:r w:rsidRPr="00105D30">
        <w:rPr>
          <w:rFonts w:ascii="Times New Roman" w:hAnsi="Times New Roman"/>
          <w:sz w:val="28"/>
          <w:szCs w:val="28"/>
        </w:rPr>
        <w:t xml:space="preserve"> реестр на получение бесплатного питания учащихся школы из многодетных и малоимущих семей. </w:t>
      </w:r>
      <w:r>
        <w:rPr>
          <w:rFonts w:ascii="Times New Roman" w:hAnsi="Times New Roman"/>
          <w:sz w:val="28"/>
          <w:szCs w:val="28"/>
        </w:rPr>
        <w:t xml:space="preserve">При необходимости вносятся </w:t>
      </w:r>
      <w:r w:rsidRPr="00105D30">
        <w:rPr>
          <w:rFonts w:ascii="Times New Roman" w:hAnsi="Times New Roman"/>
          <w:sz w:val="28"/>
          <w:szCs w:val="28"/>
        </w:rPr>
        <w:t xml:space="preserve"> дополнения в реестр на получение бесплатного питания учащихся школы из многодетных и малоимущих семей.</w:t>
      </w:r>
      <w:r>
        <w:rPr>
          <w:rFonts w:ascii="Times New Roman" w:hAnsi="Times New Roman"/>
          <w:sz w:val="28"/>
          <w:szCs w:val="28"/>
        </w:rPr>
        <w:t xml:space="preserve"> На начало 2018- 2019 учебного года это было сделано 01.08.2018 </w:t>
      </w:r>
      <w:r w:rsidRPr="00105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13.09.2018 г. Дополнительный реестр подавался 28.11.2018 г.</w:t>
      </w:r>
    </w:p>
    <w:p w:rsidR="003E64BD" w:rsidRPr="00105D30" w:rsidRDefault="003E64BD" w:rsidP="00B1412D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Все реестры подтверждены заявлениями родителей (законных представителей).</w:t>
      </w:r>
    </w:p>
    <w:p w:rsidR="003E64BD" w:rsidRDefault="003E64BD" w:rsidP="007415D3">
      <w:pPr>
        <w:pStyle w:val="NormalWeb"/>
        <w:jc w:val="both"/>
      </w:pPr>
      <w:r>
        <w:object w:dxaOrig="9434" w:dyaOrig="3628">
          <v:shape id="_x0000_i1026" type="#_x0000_t75" style="width:467.25pt;height:181.5pt" o:ole="">
            <v:imagedata r:id="rId9" o:title=""/>
          </v:shape>
          <o:OLEObject Type="Embed" ProgID="MSGraph.Chart.8" ShapeID="_x0000_i1026" DrawAspect="Content" ObjectID="_1615192101" r:id="rId10">
            <o:FieldCodes>\s</o:FieldCodes>
          </o:OLEObject>
        </w:object>
      </w:r>
    </w:p>
    <w:p w:rsidR="003E64BD" w:rsidRDefault="003E64BD" w:rsidP="00AB753E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01.09.2018 г </w:t>
      </w:r>
      <w:r w:rsidRPr="00105D30">
        <w:rPr>
          <w:rFonts w:ascii="Times New Roman" w:hAnsi="Times New Roman"/>
          <w:sz w:val="28"/>
          <w:szCs w:val="28"/>
        </w:rPr>
        <w:t xml:space="preserve"> общий списочный состав школы –</w:t>
      </w:r>
      <w:r>
        <w:rPr>
          <w:rFonts w:ascii="Times New Roman" w:hAnsi="Times New Roman"/>
          <w:sz w:val="28"/>
          <w:szCs w:val="28"/>
        </w:rPr>
        <w:t>53</w:t>
      </w:r>
      <w:r w:rsidRPr="00105D30">
        <w:rPr>
          <w:rFonts w:ascii="Times New Roman" w:hAnsi="Times New Roman"/>
          <w:sz w:val="28"/>
          <w:szCs w:val="28"/>
        </w:rPr>
        <w:t xml:space="preserve"> человека, не</w:t>
      </w:r>
      <w:r>
        <w:rPr>
          <w:rFonts w:ascii="Times New Roman" w:hAnsi="Times New Roman"/>
          <w:sz w:val="28"/>
          <w:szCs w:val="28"/>
        </w:rPr>
        <w:t xml:space="preserve"> охвачено льготным питанием – 27</w:t>
      </w:r>
      <w:r w:rsidRPr="00105D30">
        <w:rPr>
          <w:rFonts w:ascii="Times New Roman" w:hAnsi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/>
          <w:sz w:val="28"/>
          <w:szCs w:val="28"/>
        </w:rPr>
        <w:t>50,9  %. Из 27</w:t>
      </w:r>
      <w:r w:rsidRPr="00105D30">
        <w:rPr>
          <w:rFonts w:ascii="Times New Roman" w:hAnsi="Times New Roman"/>
          <w:sz w:val="28"/>
          <w:szCs w:val="28"/>
        </w:rPr>
        <w:t xml:space="preserve"> человек не получали питания в школе </w:t>
      </w:r>
      <w:r>
        <w:rPr>
          <w:rFonts w:ascii="Times New Roman" w:hAnsi="Times New Roman"/>
          <w:sz w:val="28"/>
          <w:szCs w:val="28"/>
        </w:rPr>
        <w:t>3</w:t>
      </w:r>
      <w:r w:rsidRPr="00105D3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а, а 24</w:t>
      </w:r>
      <w:r w:rsidRPr="00105D30">
        <w:rPr>
          <w:rFonts w:ascii="Times New Roman" w:hAnsi="Times New Roman"/>
          <w:sz w:val="28"/>
          <w:szCs w:val="28"/>
        </w:rPr>
        <w:t xml:space="preserve"> – питались за родительскую плату. </w:t>
      </w:r>
    </w:p>
    <w:p w:rsidR="003E64BD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На 31.12.2018 г. </w:t>
      </w:r>
      <w:r w:rsidRPr="00105D30">
        <w:rPr>
          <w:rFonts w:ascii="Times New Roman" w:hAnsi="Times New Roman"/>
          <w:sz w:val="28"/>
          <w:szCs w:val="28"/>
        </w:rPr>
        <w:t>общий списочный состав школы –</w:t>
      </w:r>
      <w:r w:rsidRPr="002C6B21">
        <w:rPr>
          <w:rFonts w:ascii="Times New Roman" w:hAnsi="Times New Roman"/>
          <w:sz w:val="28"/>
          <w:szCs w:val="28"/>
        </w:rPr>
        <w:t>55</w:t>
      </w:r>
      <w:r w:rsidRPr="00105D30">
        <w:rPr>
          <w:rFonts w:ascii="Times New Roman" w:hAnsi="Times New Roman"/>
          <w:sz w:val="28"/>
          <w:szCs w:val="28"/>
        </w:rPr>
        <w:t xml:space="preserve"> человека, не</w:t>
      </w:r>
      <w:r>
        <w:rPr>
          <w:rFonts w:ascii="Times New Roman" w:hAnsi="Times New Roman"/>
          <w:sz w:val="28"/>
          <w:szCs w:val="28"/>
        </w:rPr>
        <w:t xml:space="preserve"> охвачено льготным питанием – 26</w:t>
      </w:r>
      <w:r w:rsidRPr="00105D30">
        <w:rPr>
          <w:rFonts w:ascii="Times New Roman" w:hAnsi="Times New Roman"/>
          <w:sz w:val="28"/>
          <w:szCs w:val="28"/>
        </w:rPr>
        <w:t xml:space="preserve">, что составляет </w:t>
      </w:r>
      <w:r>
        <w:rPr>
          <w:rFonts w:ascii="Times New Roman" w:hAnsi="Times New Roman"/>
          <w:sz w:val="28"/>
          <w:szCs w:val="28"/>
        </w:rPr>
        <w:t>47  %. Из 26</w:t>
      </w:r>
      <w:r w:rsidRPr="00105D30">
        <w:rPr>
          <w:rFonts w:ascii="Times New Roman" w:hAnsi="Times New Roman"/>
          <w:sz w:val="28"/>
          <w:szCs w:val="28"/>
        </w:rPr>
        <w:t xml:space="preserve"> человек не получали питания в школе </w:t>
      </w:r>
      <w:r>
        <w:rPr>
          <w:rFonts w:ascii="Times New Roman" w:hAnsi="Times New Roman"/>
          <w:sz w:val="28"/>
          <w:szCs w:val="28"/>
        </w:rPr>
        <w:t>3</w:t>
      </w:r>
      <w:r w:rsidRPr="00105D30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а, а 23</w:t>
      </w:r>
      <w:r w:rsidRPr="00105D30">
        <w:rPr>
          <w:rFonts w:ascii="Times New Roman" w:hAnsi="Times New Roman"/>
          <w:sz w:val="28"/>
          <w:szCs w:val="28"/>
        </w:rPr>
        <w:t xml:space="preserve"> – питались за родительскую плату. </w:t>
      </w:r>
    </w:p>
    <w:p w:rsidR="003E64BD" w:rsidRPr="00FD1F9A" w:rsidRDefault="003E64BD" w:rsidP="00AB753E">
      <w:pPr>
        <w:pStyle w:val="NoSpacing1"/>
        <w:spacing w:line="276" w:lineRule="auto"/>
        <w:ind w:firstLine="708"/>
        <w:jc w:val="both"/>
        <w:rPr>
          <w:rStyle w:val="Strong"/>
          <w:rFonts w:ascii="Times New Roman" w:hAnsi="Times New Roman"/>
          <w:b w:val="0"/>
          <w:bCs/>
          <w:sz w:val="28"/>
          <w:szCs w:val="28"/>
        </w:rPr>
      </w:pPr>
      <w:r w:rsidRPr="00FD1F9A">
        <w:rPr>
          <w:rStyle w:val="Strong"/>
          <w:rFonts w:ascii="Times New Roman" w:hAnsi="Times New Roman"/>
          <w:b w:val="0"/>
          <w:sz w:val="28"/>
          <w:szCs w:val="28"/>
        </w:rPr>
        <w:t xml:space="preserve">Для  всех </w:t>
      </w:r>
      <w:r w:rsidRPr="00FD1F9A">
        <w:rPr>
          <w:rFonts w:ascii="Times New Roman" w:hAnsi="Times New Roman"/>
          <w:sz w:val="28"/>
          <w:szCs w:val="28"/>
        </w:rPr>
        <w:t>обучающихся</w:t>
      </w:r>
      <w:r w:rsidRPr="00FD1F9A">
        <w:rPr>
          <w:rStyle w:val="Strong"/>
          <w:rFonts w:ascii="Times New Roman" w:hAnsi="Times New Roman"/>
          <w:sz w:val="28"/>
          <w:szCs w:val="28"/>
        </w:rPr>
        <w:t xml:space="preserve"> </w:t>
      </w:r>
      <w:r w:rsidRPr="00FD1F9A">
        <w:rPr>
          <w:rStyle w:val="Strong"/>
          <w:rFonts w:ascii="Times New Roman" w:hAnsi="Times New Roman"/>
          <w:b w:val="0"/>
          <w:sz w:val="28"/>
          <w:szCs w:val="28"/>
        </w:rPr>
        <w:t>нашей  школы  было организовано одноразовое питание</w:t>
      </w:r>
      <w:r w:rsidRPr="00FD1F9A">
        <w:rPr>
          <w:rStyle w:val="Strong"/>
          <w:rFonts w:ascii="Times New Roman" w:hAnsi="Times New Roman"/>
          <w:sz w:val="28"/>
          <w:szCs w:val="28"/>
        </w:rPr>
        <w:t>.</w:t>
      </w:r>
    </w:p>
    <w:p w:rsidR="003E64BD" w:rsidRPr="00DE5FC8" w:rsidRDefault="003E64BD" w:rsidP="00AB753E">
      <w:pPr>
        <w:pStyle w:val="NoSpacing1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 xml:space="preserve">Льготное питание </w:t>
      </w:r>
      <w:r>
        <w:rPr>
          <w:rFonts w:ascii="Times New Roman" w:hAnsi="Times New Roman"/>
          <w:sz w:val="28"/>
          <w:szCs w:val="28"/>
        </w:rPr>
        <w:t>в</w:t>
      </w:r>
      <w:r w:rsidRPr="00105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2018 года составляет</w:t>
      </w:r>
      <w:r w:rsidRPr="00105D30">
        <w:rPr>
          <w:rFonts w:ascii="Times New Roman" w:hAnsi="Times New Roman"/>
          <w:sz w:val="28"/>
          <w:szCs w:val="28"/>
        </w:rPr>
        <w:t xml:space="preserve">– 20.37рублей/ день. Из них: субвенция – 15.57 рублей; местный бюджет- 4.80 рубля. Родительская плата составляет 50 рублей в день. </w:t>
      </w:r>
      <w:r w:rsidRPr="00DE5FC8">
        <w:rPr>
          <w:rStyle w:val="Strong"/>
          <w:rFonts w:ascii="Times New Roman" w:hAnsi="Times New Roman"/>
          <w:b w:val="0"/>
          <w:sz w:val="28"/>
          <w:szCs w:val="28"/>
        </w:rPr>
        <w:t>Финансовое обеспечение организации школьного питания осуществлялось за счет родительских средств, краевого  и местных бюджетов</w:t>
      </w:r>
    </w:p>
    <w:p w:rsidR="003E64BD" w:rsidRPr="00DE5FC8" w:rsidRDefault="003E64BD" w:rsidP="00AB753E">
      <w:pPr>
        <w:pStyle w:val="NoSpacing1"/>
        <w:spacing w:line="276" w:lineRule="auto"/>
        <w:jc w:val="both"/>
        <w:rPr>
          <w:rStyle w:val="Strong"/>
          <w:rFonts w:ascii="Times New Roman" w:hAnsi="Times New Roman"/>
          <w:b w:val="0"/>
          <w:bCs/>
          <w:sz w:val="28"/>
          <w:szCs w:val="28"/>
        </w:rPr>
      </w:pPr>
      <w:r w:rsidRPr="00DE5FC8">
        <w:rPr>
          <w:rStyle w:val="Strong"/>
          <w:rFonts w:ascii="Times New Roman" w:hAnsi="Times New Roman"/>
          <w:b w:val="0"/>
          <w:sz w:val="28"/>
          <w:szCs w:val="28"/>
        </w:rPr>
        <w:t xml:space="preserve">Остается проблема –  100% охват горячим питанием учащихся школы.  </w:t>
      </w:r>
    </w:p>
    <w:p w:rsidR="003E64BD" w:rsidRPr="00DE5FC8" w:rsidRDefault="003E64BD" w:rsidP="00AB753E">
      <w:pPr>
        <w:pStyle w:val="NoSpacing1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E5FC8">
        <w:rPr>
          <w:rStyle w:val="Strong"/>
          <w:rFonts w:ascii="Times New Roman" w:hAnsi="Times New Roman"/>
          <w:b w:val="0"/>
          <w:sz w:val="28"/>
          <w:szCs w:val="28"/>
        </w:rPr>
        <w:t xml:space="preserve">Ведется постоянная, организационная, целенаправленная работа с учащимися и их родителями. </w:t>
      </w:r>
    </w:p>
    <w:p w:rsidR="003E64BD" w:rsidRPr="00105D30" w:rsidRDefault="003E64BD" w:rsidP="00B1412D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Ежедневно классными руководителями вед</w:t>
      </w:r>
      <w:r>
        <w:rPr>
          <w:rFonts w:ascii="Times New Roman" w:hAnsi="Times New Roman"/>
          <w:sz w:val="28"/>
          <w:szCs w:val="28"/>
        </w:rPr>
        <w:t>ё</w:t>
      </w:r>
      <w:r w:rsidRPr="00105D30">
        <w:rPr>
          <w:rFonts w:ascii="Times New Roman" w:hAnsi="Times New Roman"/>
          <w:sz w:val="28"/>
          <w:szCs w:val="28"/>
        </w:rPr>
        <w:t>тся учет количества питающихся детей, записываются результаты в табель  «Учета посещаемости учащихся».</w:t>
      </w:r>
    </w:p>
    <w:p w:rsidR="003E64BD" w:rsidRPr="00105D30" w:rsidRDefault="003E64BD" w:rsidP="00AB753E">
      <w:pPr>
        <w:pStyle w:val="NoSpacing1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В конце каждого месяца комиссия по установлению стимулирующих выплат  учитывает организацию питания классных руководителей во вверенном ему классе.</w:t>
      </w:r>
    </w:p>
    <w:p w:rsidR="003E64BD" w:rsidRPr="00105D30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ab/>
        <w:t xml:space="preserve"> Для достижения 100% охва</w:t>
      </w:r>
      <w:r>
        <w:rPr>
          <w:rFonts w:ascii="Times New Roman" w:hAnsi="Times New Roman"/>
          <w:sz w:val="28"/>
          <w:szCs w:val="28"/>
        </w:rPr>
        <w:t>та питанием школьников проводятся</w:t>
      </w:r>
      <w:r w:rsidRPr="00105D30">
        <w:rPr>
          <w:rFonts w:ascii="Times New Roman" w:hAnsi="Times New Roman"/>
          <w:sz w:val="28"/>
          <w:szCs w:val="28"/>
        </w:rPr>
        <w:t xml:space="preserve">  следующие мероприятия:</w:t>
      </w:r>
    </w:p>
    <w:p w:rsidR="003E64BD" w:rsidRPr="00105D30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Беседы, классные часы, часы общения по привитию ЗОЖ;</w:t>
      </w:r>
    </w:p>
    <w:p w:rsidR="003E64BD" w:rsidRPr="00105D30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Обновление информационного уголка</w:t>
      </w:r>
      <w:r>
        <w:rPr>
          <w:rFonts w:ascii="Times New Roman" w:hAnsi="Times New Roman"/>
          <w:sz w:val="28"/>
          <w:szCs w:val="28"/>
        </w:rPr>
        <w:t>:</w:t>
      </w:r>
      <w:r w:rsidRPr="00105D30">
        <w:rPr>
          <w:rFonts w:ascii="Times New Roman" w:hAnsi="Times New Roman"/>
          <w:sz w:val="28"/>
          <w:szCs w:val="28"/>
        </w:rPr>
        <w:t xml:space="preserve"> </w:t>
      </w:r>
      <w:r w:rsidRPr="002C09BC">
        <w:rPr>
          <w:rStyle w:val="Emphasis"/>
          <w:rFonts w:ascii="Times New Roman" w:hAnsi="Times New Roman"/>
          <w:b w:val="0"/>
          <w:sz w:val="28"/>
          <w:szCs w:val="28"/>
        </w:rPr>
        <w:t>питания в столовой школы.</w:t>
      </w:r>
    </w:p>
    <w:p w:rsidR="003E64BD" w:rsidRPr="00105D30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Индивидуальные беседы с родителями.</w:t>
      </w:r>
    </w:p>
    <w:p w:rsidR="003E64BD" w:rsidRPr="00105D30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Размещение информации о питании школьников на сайте школы.</w:t>
      </w:r>
    </w:p>
    <w:p w:rsidR="003E64BD" w:rsidRPr="00105D30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Проводили ежемесячный мониторинг охвата питанием школьников.</w:t>
      </w:r>
    </w:p>
    <w:p w:rsidR="003E64BD" w:rsidRPr="00DF3BB1" w:rsidRDefault="003E64BD" w:rsidP="00AB753E">
      <w:pPr>
        <w:pStyle w:val="NoSpacing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05D30">
        <w:rPr>
          <w:rFonts w:ascii="Times New Roman" w:hAnsi="Times New Roman"/>
          <w:sz w:val="28"/>
          <w:szCs w:val="28"/>
        </w:rPr>
        <w:t>Уточнение и корректировка списка льготников в течение учебного года.</w:t>
      </w:r>
    </w:p>
    <w:p w:rsidR="003E64BD" w:rsidRPr="007415D3" w:rsidRDefault="003E64BD" w:rsidP="00AB753E">
      <w:pPr>
        <w:spacing w:after="0"/>
        <w:rPr>
          <w:rFonts w:ascii="Times New Roman" w:hAnsi="Times New Roman"/>
          <w:b/>
          <w:sz w:val="28"/>
          <w:szCs w:val="28"/>
        </w:rPr>
      </w:pPr>
      <w:r w:rsidRPr="00EB03DF">
        <w:rPr>
          <w:rFonts w:ascii="Times New Roman" w:hAnsi="Times New Roman"/>
          <w:sz w:val="28"/>
          <w:szCs w:val="28"/>
          <w:u w:val="single"/>
        </w:rPr>
        <w:t>Вывод:</w:t>
      </w:r>
      <w:r w:rsidRPr="007415D3">
        <w:rPr>
          <w:rFonts w:ascii="Times New Roman" w:hAnsi="Times New Roman"/>
          <w:i/>
          <w:sz w:val="28"/>
          <w:szCs w:val="28"/>
        </w:rPr>
        <w:t xml:space="preserve">  </w:t>
      </w:r>
      <w:r w:rsidRPr="007415D3">
        <w:rPr>
          <w:rFonts w:ascii="Times New Roman" w:hAnsi="Times New Roman"/>
          <w:sz w:val="28"/>
          <w:szCs w:val="28"/>
        </w:rPr>
        <w:t>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нервно-психического и умственного развития ребенка.</w:t>
      </w:r>
    </w:p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Pr="00B1412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1412D">
        <w:rPr>
          <w:rFonts w:ascii="Times New Roman" w:hAnsi="Times New Roman"/>
          <w:b/>
          <w:sz w:val="28"/>
          <w:szCs w:val="28"/>
        </w:rPr>
        <w:t>1.8. Обеспечение безопасности</w:t>
      </w:r>
    </w:p>
    <w:p w:rsidR="003E64BD" w:rsidRDefault="003E64BD" w:rsidP="00F735C9">
      <w:pPr>
        <w:rPr>
          <w:rFonts w:ascii="Times New Roman" w:hAnsi="Times New Roman"/>
          <w:b/>
          <w:sz w:val="28"/>
          <w:szCs w:val="28"/>
        </w:rPr>
      </w:pPr>
      <w:r w:rsidRPr="00B1412D">
        <w:rPr>
          <w:rFonts w:ascii="Times New Roman" w:hAnsi="Times New Roman"/>
          <w:b/>
          <w:sz w:val="28"/>
          <w:szCs w:val="28"/>
          <w:u w:val="single"/>
        </w:rPr>
        <w:t>Оценка системы обеспечения безопасности</w:t>
      </w:r>
      <w:r w:rsidRPr="007415D3">
        <w:rPr>
          <w:rFonts w:ascii="Times New Roman" w:hAnsi="Times New Roman"/>
          <w:b/>
          <w:sz w:val="28"/>
          <w:szCs w:val="28"/>
        </w:rPr>
        <w:t xml:space="preserve"> </w:t>
      </w:r>
    </w:p>
    <w:p w:rsidR="003E64BD" w:rsidRPr="001F17F4" w:rsidRDefault="003E64BD" w:rsidP="00EB0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В учреждении разработаны паспорта: безопасности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антитеррористической защищенности объектов, дорожной безопасности.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В учреждении проводятся мероприятия по соблюдению правил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пожарной безопасности, охране труда, ЧС и антитеррору.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Для обеспечения безопасности детей здание учреждения оборудовано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системой пожарной сигнализации, оповещения людей о пожаре,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видеокамерами наружного и внутреннего наблюдения, что позволяет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своевременно и оперативно принять меры в случае возникновения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чрезвычайной ситуации.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Обеспечение условий безопасности в учреждении выполняется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локальными нормативно-правовыми документами: приказами,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инструкциями, положениями.</w:t>
      </w:r>
    </w:p>
    <w:p w:rsidR="003E64BD" w:rsidRPr="001F17F4" w:rsidRDefault="003E64BD" w:rsidP="00EB0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В соответствии с требованиями законодательства по охране труда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систематически проводятся разного вида инструктажи: вводный (при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поступлении), первичный (с вновь поступившими), повторный, что позволяет</w:t>
      </w:r>
    </w:p>
    <w:p w:rsidR="003E64BD" w:rsidRPr="001F17F4" w:rsidRDefault="003E64BD" w:rsidP="00EB03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персоналу владеть знаниями по охране труда и техники безопасности,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правилами пожарной безопасности, действиям в чрезвычайных ситуациях и</w:t>
      </w:r>
    </w:p>
    <w:p w:rsidR="003E64BD" w:rsidRPr="001F17F4" w:rsidRDefault="003E64BD" w:rsidP="00EB03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при антитерроре.</w:t>
      </w:r>
    </w:p>
    <w:p w:rsidR="003E64BD" w:rsidRPr="0012148B" w:rsidRDefault="003E64BD" w:rsidP="00EB03D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1F17F4">
        <w:rPr>
          <w:rFonts w:ascii="Times New Roman" w:hAnsi="Times New Roman"/>
          <w:sz w:val="28"/>
          <w:szCs w:val="28"/>
          <w:lang w:eastAsia="ru-RU"/>
        </w:rPr>
        <w:t>ме</w:t>
      </w:r>
      <w:r>
        <w:rPr>
          <w:rFonts w:ascii="Times New Roman" w:hAnsi="Times New Roman"/>
          <w:sz w:val="28"/>
          <w:szCs w:val="28"/>
          <w:lang w:eastAsia="ru-RU"/>
        </w:rPr>
        <w:t>ется план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 эвакуации, назначены ответственные лица за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безопасность.</w:t>
      </w:r>
    </w:p>
    <w:p w:rsidR="003E64BD" w:rsidRPr="0012148B" w:rsidRDefault="003E64BD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Составлены:</w:t>
      </w:r>
    </w:p>
    <w:p w:rsidR="003E64BD" w:rsidRPr="0012148B" w:rsidRDefault="003E64BD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• план охранных мероприятий по предупреждению террористических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актов;</w:t>
      </w:r>
    </w:p>
    <w:p w:rsidR="003E64BD" w:rsidRPr="0012148B" w:rsidRDefault="003E64BD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• план мероприятий по противопожарной безопасности;</w:t>
      </w:r>
    </w:p>
    <w:p w:rsidR="003E64BD" w:rsidRPr="0012148B" w:rsidRDefault="003E64BD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• план организационно-технических мероприятий по улучшению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условий и охраны труда работников учреждения;</w:t>
      </w:r>
    </w:p>
    <w:p w:rsidR="003E64BD" w:rsidRPr="0012148B" w:rsidRDefault="003E64BD" w:rsidP="0012148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 xml:space="preserve">• план работы по ПДД с обучающимися и родителями; </w:t>
      </w:r>
    </w:p>
    <w:p w:rsidR="003E64BD" w:rsidRDefault="003E64BD" w:rsidP="00EB03D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12148B">
        <w:rPr>
          <w:rFonts w:ascii="Times New Roman" w:hAnsi="Times New Roman"/>
          <w:sz w:val="28"/>
          <w:szCs w:val="28"/>
          <w:lang w:eastAsia="ru-RU"/>
        </w:rPr>
        <w:t>Во всех учебных кабинетах прошла проверка готовности к началу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учебного года, проверены паспорта кабинетов, проверено наличие инструкций по ТБ и ОТ, актов испытания оборудования, инвентаря, выданы акты-разрешения на проведение занятий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E64BD" w:rsidRPr="0012148B" w:rsidRDefault="003E64BD" w:rsidP="008133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813342">
        <w:rPr>
          <w:rFonts w:ascii="Times New Roman" w:hAnsi="Times New Roman"/>
          <w:sz w:val="28"/>
          <w:szCs w:val="28"/>
          <w:lang w:eastAsia="ru-RU"/>
        </w:rPr>
        <w:t>Проезд технических средств и транспорта для уборки территории и эвакуации мусора, завоз материальных средств и продуктов осуществляется под строгим контролем. В ночное время здание охраняется сторожем.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2148B">
        <w:rPr>
          <w:rFonts w:ascii="Times New Roman" w:hAnsi="Times New Roman"/>
          <w:sz w:val="28"/>
          <w:szCs w:val="28"/>
          <w:lang w:eastAsia="ru-RU"/>
        </w:rPr>
        <w:t>Ведение журналов инструктажей учителями, состояние уголков безопасности, пропускного режима контролируется администрацией учреждения. Проверка соблюдения техники безопасности и охраны труда при организации учебных занятий установила, что в основном все требования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12148B">
        <w:rPr>
          <w:rFonts w:ascii="Times New Roman" w:hAnsi="Times New Roman"/>
          <w:sz w:val="28"/>
          <w:szCs w:val="28"/>
          <w:lang w:eastAsia="ru-RU"/>
        </w:rPr>
        <w:t xml:space="preserve"> предъявляемые к проведению и организации учебного процесса педагогами соблюдается.</w:t>
      </w:r>
    </w:p>
    <w:p w:rsidR="003E64BD" w:rsidRPr="00813342" w:rsidRDefault="003E64BD" w:rsidP="0081334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F17F4">
        <w:rPr>
          <w:rFonts w:ascii="Times New Roman" w:hAnsi="Times New Roman"/>
          <w:sz w:val="28"/>
          <w:szCs w:val="28"/>
          <w:lang w:eastAsia="ru-RU"/>
        </w:rPr>
        <w:t>Педагоги регулярно провод</w:t>
      </w:r>
      <w:r>
        <w:rPr>
          <w:rFonts w:ascii="Times New Roman" w:hAnsi="Times New Roman"/>
          <w:sz w:val="28"/>
          <w:szCs w:val="28"/>
          <w:lang w:eastAsia="ru-RU"/>
        </w:rPr>
        <w:t xml:space="preserve">ят беседы с детьми по «Правилам </w:t>
      </w:r>
      <w:r w:rsidRPr="001F17F4">
        <w:rPr>
          <w:rFonts w:ascii="Times New Roman" w:hAnsi="Times New Roman"/>
          <w:sz w:val="28"/>
          <w:szCs w:val="28"/>
          <w:lang w:eastAsia="ru-RU"/>
        </w:rPr>
        <w:t>безопасного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поведения». С родителями проводятся беседы о причинах детского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травматизма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1F17F4">
        <w:rPr>
          <w:rFonts w:ascii="Times New Roman" w:hAnsi="Times New Roman"/>
          <w:sz w:val="28"/>
          <w:szCs w:val="28"/>
          <w:lang w:eastAsia="ru-RU"/>
        </w:rPr>
        <w:t>Работа по обеспечению безопасности участников образовательного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процесса четко планируются, издаются приказы, прописываются планы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>мероприятий на календарный год по пожарной безопасности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F17F4">
        <w:rPr>
          <w:rFonts w:ascii="Times New Roman" w:hAnsi="Times New Roman"/>
          <w:sz w:val="28"/>
          <w:szCs w:val="28"/>
          <w:lang w:eastAsia="ru-RU"/>
        </w:rPr>
        <w:t xml:space="preserve">предупреждению чрезвычайных ситуаций.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Большое внимание, в течение 2017 года, уделялось работе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по противопожарной безопасности, профилактике ПДД, профилактике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правонарушений, привлечению к ведению здорового образа жизни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занятию спортом.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Теоретическая и иллюстративная информация по этим вопросам оформлена на информационных стендах по безопасности жизнедеятельности, где для всех участников образовательно</w:t>
      </w:r>
      <w:r>
        <w:rPr>
          <w:rFonts w:ascii="Times New Roman" w:hAnsi="Times New Roman"/>
          <w:sz w:val="28"/>
          <w:szCs w:val="28"/>
          <w:lang w:eastAsia="ru-RU"/>
        </w:rPr>
        <w:t>й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04F41">
        <w:rPr>
          <w:rFonts w:ascii="Times New Roman" w:hAnsi="Times New Roman"/>
          <w:sz w:val="28"/>
          <w:szCs w:val="28"/>
          <w:lang w:eastAsia="ru-RU"/>
        </w:rPr>
        <w:t>деятельности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наглядно демонстрировалось, как обезопасить свою жизнь и жизнь окружающих людей, а также как вести себя при ЧС. Для изучения правил дорожного движения использовались комплект учебных пособий, плакатов, комплект дорожных знаков.</w:t>
      </w:r>
    </w:p>
    <w:p w:rsidR="003E64BD" w:rsidRDefault="003E64BD" w:rsidP="00EB03D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813342">
        <w:rPr>
          <w:rFonts w:ascii="Times New Roman" w:hAnsi="Times New Roman"/>
          <w:sz w:val="28"/>
          <w:szCs w:val="28"/>
          <w:u w:val="single"/>
        </w:rPr>
        <w:t>Вывод:</w:t>
      </w:r>
      <w:r w:rsidRPr="006379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63791C">
        <w:rPr>
          <w:rFonts w:ascii="Times New Roman" w:hAnsi="Times New Roman"/>
          <w:sz w:val="28"/>
          <w:szCs w:val="28"/>
        </w:rPr>
        <w:t xml:space="preserve"> школе ведется систем</w:t>
      </w:r>
      <w:r>
        <w:rPr>
          <w:rFonts w:ascii="Times New Roman" w:hAnsi="Times New Roman"/>
          <w:sz w:val="28"/>
          <w:szCs w:val="28"/>
        </w:rPr>
        <w:t xml:space="preserve">атическая работа по обеспечению </w:t>
      </w:r>
      <w:r w:rsidRPr="0063791C">
        <w:rPr>
          <w:rFonts w:ascii="Times New Roman" w:hAnsi="Times New Roman"/>
          <w:sz w:val="28"/>
          <w:szCs w:val="28"/>
        </w:rPr>
        <w:t>безопасности  обучающихся и сотрудников учреждения. Перед учреждением стоит задача дальнейшего планирования деятельности по обеспечению функциональной готовности образовательного учреждения к безопасной повседневной деятельности, а также к действиям в случае угрозы или возникновения чрезвычайных ситуаций.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Все запланированные на 201</w:t>
      </w:r>
      <w:r>
        <w:rPr>
          <w:rFonts w:ascii="Times New Roman" w:hAnsi="Times New Roman"/>
          <w:sz w:val="28"/>
          <w:szCs w:val="28"/>
          <w:lang w:eastAsia="ru-RU"/>
        </w:rPr>
        <w:t>8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год мероприятия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обеспечению безопасности выполнены.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Задачи: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-продолжить комплекс мероприятий, направленных на повышение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эффективности системы обучения работников и обучающихся правилам поведения при чрезвычайных ситуациях природного, техногенного и военного характера через: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о</w:t>
      </w:r>
      <w:r>
        <w:rPr>
          <w:rFonts w:ascii="Times New Roman" w:hAnsi="Times New Roman"/>
          <w:sz w:val="28"/>
          <w:szCs w:val="28"/>
          <w:lang w:eastAsia="ru-RU"/>
        </w:rPr>
        <w:t>бновление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стендов по безопасности,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проведение практических занятий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эвакуации; проведение занятий по ГО.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- формировать у в</w:t>
      </w:r>
      <w:r>
        <w:rPr>
          <w:rFonts w:ascii="Times New Roman" w:hAnsi="Times New Roman"/>
          <w:sz w:val="28"/>
          <w:szCs w:val="28"/>
          <w:lang w:eastAsia="ru-RU"/>
        </w:rPr>
        <w:t xml:space="preserve">сех участников образовательных отношений </w:t>
      </w:r>
      <w:r w:rsidRPr="00CF2B36">
        <w:rPr>
          <w:rFonts w:ascii="Times New Roman" w:hAnsi="Times New Roman"/>
          <w:sz w:val="28"/>
          <w:szCs w:val="28"/>
          <w:lang w:eastAsia="ru-RU"/>
        </w:rPr>
        <w:t>сознательное и ответственное отношение</w:t>
      </w:r>
      <w:r>
        <w:rPr>
          <w:rFonts w:ascii="Times New Roman" w:hAnsi="Times New Roman"/>
          <w:sz w:val="28"/>
          <w:szCs w:val="28"/>
          <w:lang w:eastAsia="ru-RU"/>
        </w:rPr>
        <w:t xml:space="preserve"> к вопросам личной безопасности</w:t>
      </w:r>
      <w:r w:rsidRPr="00CF2B36">
        <w:rPr>
          <w:rFonts w:ascii="Times New Roman" w:hAnsi="Times New Roman"/>
          <w:sz w:val="28"/>
          <w:szCs w:val="28"/>
          <w:lang w:eastAsia="ru-RU"/>
        </w:rPr>
        <w:t xml:space="preserve"> к безопасности окружающих через: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проведение недели безопасности и здоровья;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инструктажи;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проведение Всероссийского урока ОБЖ;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акции « Единый день здоровья»;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совершенствовать знания работников учреждения и обучающихся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ГО;</w:t>
      </w:r>
    </w:p>
    <w:p w:rsidR="003E64BD" w:rsidRPr="00CF2B36" w:rsidRDefault="003E64BD" w:rsidP="00CF2B3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2B36">
        <w:rPr>
          <w:rFonts w:ascii="Times New Roman" w:hAnsi="Times New Roman"/>
          <w:sz w:val="28"/>
          <w:szCs w:val="28"/>
          <w:lang w:eastAsia="ru-RU"/>
        </w:rPr>
        <w:t>• прохождение медицинских осмотров и соблюдение правил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F2B36">
        <w:rPr>
          <w:rFonts w:ascii="Times New Roman" w:hAnsi="Times New Roman"/>
          <w:sz w:val="28"/>
          <w:szCs w:val="28"/>
          <w:lang w:eastAsia="ru-RU"/>
        </w:rPr>
        <w:t>личной гигиены, соблюдение культуры питания.</w:t>
      </w:r>
    </w:p>
    <w:p w:rsidR="003E64BD" w:rsidRPr="001F17F4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Pr="0028529A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67525">
        <w:rPr>
          <w:rFonts w:ascii="Times New Roman" w:hAnsi="Times New Roman"/>
          <w:b/>
          <w:sz w:val="28"/>
          <w:szCs w:val="28"/>
        </w:rPr>
        <w:t>1.9.  Приоритетные цели и задачи развития учреждения, деятельность по их решению в отчётный период ( в т.ч. решения коллегиальных органов управления)</w:t>
      </w:r>
    </w:p>
    <w:p w:rsidR="003E64BD" w:rsidRPr="0028529A" w:rsidRDefault="003E64BD" w:rsidP="00544252">
      <w:pPr>
        <w:pStyle w:val="NormalWeb"/>
        <w:ind w:firstLine="540"/>
        <w:jc w:val="both"/>
        <w:rPr>
          <w:sz w:val="28"/>
          <w:szCs w:val="28"/>
        </w:rPr>
      </w:pPr>
      <w:r w:rsidRPr="0028529A">
        <w:rPr>
          <w:sz w:val="28"/>
          <w:szCs w:val="28"/>
        </w:rPr>
        <w:t xml:space="preserve">Главная цель – развитие сильных сторон существующей системы, сохранение комфортного морально-психологического микроклимата в коллективе, переход </w:t>
      </w:r>
      <w:r w:rsidRPr="0028529A">
        <w:rPr>
          <w:rStyle w:val="grame"/>
          <w:sz w:val="28"/>
          <w:szCs w:val="28"/>
        </w:rPr>
        <w:t>из</w:t>
      </w:r>
      <w:r w:rsidRPr="0028529A">
        <w:rPr>
          <w:sz w:val="28"/>
          <w:szCs w:val="28"/>
        </w:rPr>
        <w:t>  существующего в новое более высокое состояние.</w:t>
      </w:r>
    </w:p>
    <w:p w:rsidR="003E64BD" w:rsidRPr="00105D30" w:rsidRDefault="003E64BD" w:rsidP="00105D30">
      <w:pPr>
        <w:pStyle w:val="NoSpacing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 xml:space="preserve">Миссия школы: научить учиться. </w:t>
      </w:r>
    </w:p>
    <w:p w:rsidR="003E64BD" w:rsidRPr="00105D30" w:rsidRDefault="003E64BD" w:rsidP="00105D30">
      <w:pPr>
        <w:pStyle w:val="NoSpacing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>Задачи:</w:t>
      </w:r>
    </w:p>
    <w:p w:rsidR="003E64BD" w:rsidRPr="00105D30" w:rsidRDefault="003E64BD" w:rsidP="00105D30">
      <w:pPr>
        <w:pStyle w:val="NoSpacing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>- обеспечение прочного усвоения ба</w:t>
      </w:r>
      <w:r>
        <w:rPr>
          <w:rFonts w:ascii="Times New Roman" w:hAnsi="Times New Roman"/>
          <w:sz w:val="28"/>
        </w:rPr>
        <w:t xml:space="preserve">зового компонента обязательного </w:t>
      </w:r>
      <w:r w:rsidRPr="00105D30">
        <w:rPr>
          <w:rFonts w:ascii="Times New Roman" w:hAnsi="Times New Roman"/>
          <w:sz w:val="28"/>
        </w:rPr>
        <w:t>государственного стандарта</w:t>
      </w:r>
    </w:p>
    <w:p w:rsidR="003E64BD" w:rsidRPr="00105D30" w:rsidRDefault="003E64BD" w:rsidP="00105D30">
      <w:pPr>
        <w:pStyle w:val="NoSpacing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  </w:t>
      </w:r>
      <w:r w:rsidRPr="00105D30">
        <w:rPr>
          <w:rFonts w:ascii="Times New Roman" w:hAnsi="Times New Roman"/>
          <w:sz w:val="28"/>
        </w:rPr>
        <w:t>повышение качества процесса</w:t>
      </w:r>
      <w:r>
        <w:rPr>
          <w:rFonts w:ascii="Times New Roman" w:hAnsi="Times New Roman"/>
          <w:sz w:val="28"/>
        </w:rPr>
        <w:t xml:space="preserve"> образова</w:t>
      </w:r>
      <w:r w:rsidRPr="00105D30"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ия</w:t>
      </w:r>
      <w:r w:rsidRPr="00105D30">
        <w:rPr>
          <w:rFonts w:ascii="Times New Roman" w:hAnsi="Times New Roman"/>
          <w:sz w:val="28"/>
        </w:rPr>
        <w:t>.</w:t>
      </w:r>
    </w:p>
    <w:p w:rsidR="003E64BD" w:rsidRPr="00105D30" w:rsidRDefault="003E64BD" w:rsidP="00105D30">
      <w:pPr>
        <w:pStyle w:val="NoSpacing"/>
        <w:rPr>
          <w:rFonts w:ascii="Times New Roman" w:hAnsi="Times New Roman"/>
          <w:sz w:val="28"/>
        </w:rPr>
      </w:pPr>
      <w:r w:rsidRPr="00105D30">
        <w:rPr>
          <w:rFonts w:ascii="Times New Roman" w:hAnsi="Times New Roman"/>
          <w:sz w:val="28"/>
        </w:rPr>
        <w:t xml:space="preserve">-   работа по улучшению материально-технической базы. </w:t>
      </w:r>
    </w:p>
    <w:p w:rsidR="003E64BD" w:rsidRPr="00205056" w:rsidRDefault="003E64BD" w:rsidP="00105D30">
      <w:pPr>
        <w:pStyle w:val="NoSpacing"/>
      </w:pPr>
      <w:r w:rsidRPr="00105D30">
        <w:rPr>
          <w:rFonts w:ascii="Times New Roman" w:hAnsi="Times New Roman"/>
          <w:sz w:val="28"/>
        </w:rPr>
        <w:t>-    использование инновационных технологий педагогами учреждения в воспитании и обучении, развитии  детей</w:t>
      </w:r>
      <w:r w:rsidRPr="00205056">
        <w:t>.</w:t>
      </w:r>
    </w:p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056">
        <w:rPr>
          <w:rFonts w:ascii="Times New Roman" w:hAnsi="Times New Roman"/>
          <w:b/>
          <w:sz w:val="28"/>
          <w:szCs w:val="28"/>
        </w:rPr>
        <w:t>1.10. Реализация образовательной программы</w:t>
      </w:r>
      <w:r>
        <w:rPr>
          <w:rFonts w:ascii="Times New Roman" w:hAnsi="Times New Roman"/>
          <w:b/>
          <w:sz w:val="28"/>
          <w:szCs w:val="28"/>
        </w:rPr>
        <w:t xml:space="preserve">.  </w:t>
      </w:r>
    </w:p>
    <w:p w:rsidR="003E64BD" w:rsidRPr="00195275" w:rsidRDefault="003E64BD" w:rsidP="00195275">
      <w:pPr>
        <w:rPr>
          <w:rFonts w:ascii="Times New Roman" w:hAnsi="Times New Roman"/>
          <w:b/>
          <w:sz w:val="28"/>
          <w:szCs w:val="28"/>
        </w:rPr>
      </w:pPr>
      <w:r w:rsidRPr="00F966E2">
        <w:rPr>
          <w:rFonts w:ascii="Times New Roman" w:hAnsi="Times New Roman"/>
          <w:b/>
          <w:sz w:val="28"/>
          <w:szCs w:val="28"/>
          <w:u w:val="single"/>
        </w:rPr>
        <w:t xml:space="preserve">Оценка системы </w:t>
      </w:r>
      <w:r w:rsidRPr="00195275">
        <w:rPr>
          <w:rFonts w:ascii="Times New Roman" w:hAnsi="Times New Roman"/>
          <w:b/>
          <w:sz w:val="28"/>
          <w:szCs w:val="28"/>
          <w:u w:val="single"/>
        </w:rPr>
        <w:t>реализации ООП</w:t>
      </w:r>
      <w:r w:rsidRPr="00195275">
        <w:rPr>
          <w:rFonts w:ascii="Times New Roman" w:hAnsi="Times New Roman"/>
          <w:b/>
          <w:sz w:val="28"/>
          <w:szCs w:val="28"/>
        </w:rPr>
        <w:t xml:space="preserve"> </w:t>
      </w:r>
    </w:p>
    <w:p w:rsidR="003E64BD" w:rsidRPr="00205056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1031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05"/>
        <w:gridCol w:w="5612"/>
      </w:tblGrid>
      <w:tr w:rsidR="003E64BD" w:rsidRPr="00205056" w:rsidTr="00105D30">
        <w:trPr>
          <w:trHeight w:val="343"/>
        </w:trPr>
        <w:tc>
          <w:tcPr>
            <w:tcW w:w="4682" w:type="dxa"/>
          </w:tcPr>
          <w:p w:rsidR="003E64BD" w:rsidRPr="00205056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05056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Наличие основной образовательной программы начального общего </w:t>
            </w:r>
          </w:p>
          <w:p w:rsidR="003E64BD" w:rsidRPr="00205056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205056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образования (ООП НОО), утвержденной в установленном порядке</w:t>
            </w:r>
          </w:p>
        </w:tc>
        <w:tc>
          <w:tcPr>
            <w:tcW w:w="5584" w:type="dxa"/>
          </w:tcPr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Наименование программы: Основная образовательная программа начального общего образования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Утверждена педагогическим советом (протокол № 6 от 27.05.2011 г.)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Приказ о введении ФГОС НОО  № 9 от 27.05.2011  г.</w:t>
            </w:r>
          </w:p>
          <w:p w:rsidR="003E64BD" w:rsidRPr="00195275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Пролонгирована педагогическим советом (протокол № 6 от 24.07.2017 г.)</w:t>
            </w:r>
          </w:p>
        </w:tc>
      </w:tr>
      <w:tr w:rsidR="003E64BD" w:rsidRPr="00205056" w:rsidTr="00105D30">
        <w:trPr>
          <w:trHeight w:val="343"/>
        </w:trPr>
        <w:tc>
          <w:tcPr>
            <w:tcW w:w="4682" w:type="dxa"/>
          </w:tcPr>
          <w:p w:rsidR="003E64BD" w:rsidRPr="00205056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Наличие адаптированной основной общеобразовательной программы</w:t>
            </w: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 начального общего образования для детей с умственной отсталостью (Вар.1)</w:t>
            </w: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, </w:t>
            </w:r>
            <w:r w:rsidRPr="00205056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утвержденной в установленном порядке</w:t>
            </w:r>
          </w:p>
        </w:tc>
        <w:tc>
          <w:tcPr>
            <w:tcW w:w="5584" w:type="dxa"/>
          </w:tcPr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u w:val="single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Наименование программы: Адаптированная основная общеобразовательная программа начального общего образования для детей с умственной отсталостью (Вар.1)</w:t>
            </w:r>
            <w:r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 xml:space="preserve"> 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  <w:r w:rsidRPr="00105D30"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  <w:t>Утверждена педагогическим советом (протокол № 1 от 30.08.2017 г.)</w:t>
            </w:r>
          </w:p>
          <w:p w:rsidR="003E64BD" w:rsidRPr="00105D30" w:rsidRDefault="003E64BD" w:rsidP="00105D30">
            <w:pPr>
              <w:tabs>
                <w:tab w:val="left" w:pos="1134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ar-SA"/>
              </w:rPr>
            </w:pPr>
          </w:p>
        </w:tc>
      </w:tr>
    </w:tbl>
    <w:p w:rsidR="003E64BD" w:rsidRDefault="003E64BD" w:rsidP="00195275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3E64BD" w:rsidRPr="00205056" w:rsidRDefault="003E64BD" w:rsidP="00544252">
      <w:pPr>
        <w:spacing w:after="0" w:line="240" w:lineRule="auto"/>
        <w:ind w:left="-567"/>
        <w:jc w:val="both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Выполнение реализуемых учебных программ по объёму учебного времени образовательной организацией.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6"/>
        <w:gridCol w:w="850"/>
        <w:gridCol w:w="851"/>
        <w:gridCol w:w="708"/>
        <w:gridCol w:w="1418"/>
        <w:gridCol w:w="1418"/>
        <w:gridCol w:w="1560"/>
        <w:gridCol w:w="1134"/>
      </w:tblGrid>
      <w:tr w:rsidR="003E64BD" w:rsidRPr="00205056" w:rsidTr="00105D30">
        <w:trPr>
          <w:cantSplit/>
          <w:trHeight w:val="495"/>
        </w:trPr>
        <w:tc>
          <w:tcPr>
            <w:tcW w:w="2126" w:type="dxa"/>
            <w:vMerge w:val="restart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Предметы  учебного плана</w:t>
            </w:r>
          </w:p>
        </w:tc>
        <w:tc>
          <w:tcPr>
            <w:tcW w:w="850" w:type="dxa"/>
            <w:vMerge w:val="restart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План</w:t>
            </w:r>
          </w:p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(кол-во часов)</w:t>
            </w:r>
          </w:p>
        </w:tc>
        <w:tc>
          <w:tcPr>
            <w:tcW w:w="851" w:type="dxa"/>
            <w:vMerge w:val="restart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Факт</w:t>
            </w:r>
          </w:p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(кол-во часов)</w:t>
            </w:r>
          </w:p>
        </w:tc>
        <w:tc>
          <w:tcPr>
            <w:tcW w:w="708" w:type="dxa"/>
            <w:vMerge w:val="restart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5530" w:type="dxa"/>
            <w:gridSpan w:val="4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Выполнение учебных программ и освоение  обязательного минимума в соответствии с требованиями ГОС</w:t>
            </w:r>
          </w:p>
        </w:tc>
      </w:tr>
      <w:tr w:rsidR="003E64BD" w:rsidRPr="00205056" w:rsidTr="00105D30">
        <w:trPr>
          <w:cantSplit/>
          <w:trHeight w:val="789"/>
        </w:trPr>
        <w:tc>
          <w:tcPr>
            <w:tcW w:w="2126" w:type="dxa"/>
            <w:vMerge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6" w:type="dxa"/>
            <w:gridSpan w:val="2"/>
            <w:vAlign w:val="center"/>
          </w:tcPr>
          <w:p w:rsidR="003E64BD" w:rsidRPr="00425756" w:rsidRDefault="003E64BD" w:rsidP="00105D30">
            <w:pPr>
              <w:pStyle w:val="FootnoteText"/>
              <w:jc w:val="center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Выполнение учебных программ</w:t>
            </w:r>
          </w:p>
        </w:tc>
        <w:tc>
          <w:tcPr>
            <w:tcW w:w="1560" w:type="dxa"/>
            <w:vMerge w:val="restart"/>
            <w:vAlign w:val="center"/>
          </w:tcPr>
          <w:p w:rsidR="003E64BD" w:rsidRPr="00425756" w:rsidRDefault="003E64BD" w:rsidP="00105D30">
            <w:pPr>
              <w:pStyle w:val="FootnoteText"/>
              <w:jc w:val="center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Соответствие содержания изученного материала требованиям минимума</w:t>
            </w:r>
          </w:p>
          <w:p w:rsidR="003E64BD" w:rsidRPr="00425756" w:rsidRDefault="003E64BD" w:rsidP="00105D30">
            <w:pPr>
              <w:pStyle w:val="FootnoteText"/>
              <w:jc w:val="center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(полное/</w:t>
            </w:r>
          </w:p>
          <w:p w:rsidR="003E64BD" w:rsidRPr="00425756" w:rsidRDefault="003E64BD" w:rsidP="00105D30">
            <w:pPr>
              <w:pStyle w:val="FootnoteText"/>
              <w:jc w:val="center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неполное)</w:t>
            </w:r>
          </w:p>
        </w:tc>
        <w:tc>
          <w:tcPr>
            <w:tcW w:w="1134" w:type="dxa"/>
            <w:vMerge w:val="restart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Наличие неизученных разделов и тем курса (указать – каких)</w:t>
            </w:r>
          </w:p>
        </w:tc>
      </w:tr>
      <w:tr w:rsidR="003E64BD" w:rsidRPr="00205056" w:rsidTr="00105D30">
        <w:trPr>
          <w:cantSplit/>
          <w:trHeight w:val="840"/>
        </w:trPr>
        <w:tc>
          <w:tcPr>
            <w:tcW w:w="2126" w:type="dxa"/>
            <w:vMerge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3E64BD" w:rsidRPr="00425756" w:rsidRDefault="003E64BD" w:rsidP="00105D30">
            <w:pPr>
              <w:pStyle w:val="FootnoteText"/>
              <w:jc w:val="center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Теоретическая часть (% выполнения</w:t>
            </w:r>
          </w:p>
        </w:tc>
        <w:tc>
          <w:tcPr>
            <w:tcW w:w="1418" w:type="dxa"/>
            <w:vAlign w:val="center"/>
          </w:tcPr>
          <w:p w:rsidR="003E64BD" w:rsidRPr="00425756" w:rsidRDefault="003E64BD" w:rsidP="00105D30">
            <w:pPr>
              <w:pStyle w:val="FootnoteText"/>
              <w:jc w:val="center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Практическая часть (% выполнения</w:t>
            </w:r>
          </w:p>
        </w:tc>
        <w:tc>
          <w:tcPr>
            <w:tcW w:w="1560" w:type="dxa"/>
            <w:vMerge/>
            <w:vAlign w:val="center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205056" w:rsidTr="00105D30">
        <w:trPr>
          <w:cantSplit/>
        </w:trPr>
        <w:tc>
          <w:tcPr>
            <w:tcW w:w="10065" w:type="dxa"/>
            <w:gridSpan w:val="8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2016-2017</w:t>
            </w: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ind w:right="-108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105D30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851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708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10065" w:type="dxa"/>
            <w:gridSpan w:val="8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2017-2018</w:t>
            </w: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663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476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612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266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ind w:right="-108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205056" w:rsidRDefault="003E64BD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205056" w:rsidRDefault="003E64BD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A629DF">
        <w:trPr>
          <w:cantSplit/>
        </w:trPr>
        <w:tc>
          <w:tcPr>
            <w:tcW w:w="2126" w:type="dxa"/>
          </w:tcPr>
          <w:p w:rsidR="003E64BD" w:rsidRPr="00205056" w:rsidRDefault="003E64BD" w:rsidP="00E20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850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851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3094</w:t>
            </w:r>
          </w:p>
        </w:tc>
        <w:tc>
          <w:tcPr>
            <w:tcW w:w="708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0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10065" w:type="dxa"/>
            <w:gridSpan w:val="8"/>
            <w:vAlign w:val="bottom"/>
          </w:tcPr>
          <w:p w:rsidR="003E64BD" w:rsidRPr="00205056" w:rsidRDefault="003E64BD" w:rsidP="00C3161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Сентябрь – декабрь 2018 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Русский язык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324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Литературное чтение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Математика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A154B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ind w:right="-108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Музыка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425756" w:rsidRDefault="003E64BD" w:rsidP="00E20C25">
            <w:pPr>
              <w:pStyle w:val="FootnoteText"/>
              <w:rPr>
                <w:sz w:val="28"/>
                <w:szCs w:val="28"/>
              </w:rPr>
            </w:pPr>
            <w:r w:rsidRPr="00425756">
              <w:rPr>
                <w:sz w:val="28"/>
                <w:szCs w:val="28"/>
              </w:rPr>
              <w:t>Технология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205056" w:rsidRDefault="003E64BD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05D30">
        <w:trPr>
          <w:cantSplit/>
        </w:trPr>
        <w:tc>
          <w:tcPr>
            <w:tcW w:w="2126" w:type="dxa"/>
          </w:tcPr>
          <w:p w:rsidR="003E64BD" w:rsidRPr="00205056" w:rsidRDefault="003E64BD" w:rsidP="00E20C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ОРКСЭ</w:t>
            </w:r>
          </w:p>
        </w:tc>
        <w:tc>
          <w:tcPr>
            <w:tcW w:w="850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8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center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64BD" w:rsidRPr="00205056" w:rsidTr="001A154B">
        <w:trPr>
          <w:cantSplit/>
        </w:trPr>
        <w:tc>
          <w:tcPr>
            <w:tcW w:w="2126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05056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1473</w:t>
            </w:r>
          </w:p>
        </w:tc>
        <w:tc>
          <w:tcPr>
            <w:tcW w:w="851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1473</w:t>
            </w:r>
          </w:p>
        </w:tc>
        <w:tc>
          <w:tcPr>
            <w:tcW w:w="708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418" w:type="dxa"/>
            <w:vAlign w:val="bottom"/>
          </w:tcPr>
          <w:p w:rsidR="003E64BD" w:rsidRPr="00205056" w:rsidRDefault="003E64BD" w:rsidP="00E20C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560" w:type="dxa"/>
          </w:tcPr>
          <w:p w:rsidR="003E64BD" w:rsidRDefault="003E64BD">
            <w:r w:rsidRPr="00D2321D">
              <w:rPr>
                <w:rFonts w:ascii="Times New Roman" w:hAnsi="Times New Roman"/>
                <w:sz w:val="28"/>
                <w:szCs w:val="28"/>
              </w:rPr>
              <w:t>полное</w:t>
            </w:r>
          </w:p>
        </w:tc>
        <w:tc>
          <w:tcPr>
            <w:tcW w:w="1134" w:type="dxa"/>
            <w:vAlign w:val="bottom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3E64BD" w:rsidRPr="00205056" w:rsidRDefault="003E64BD" w:rsidP="00544252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3E64BD" w:rsidRPr="00205056" w:rsidRDefault="003E64BD" w:rsidP="00544252">
      <w:pPr>
        <w:spacing w:after="0" w:line="240" w:lineRule="auto"/>
        <w:jc w:val="both"/>
        <w:rPr>
          <w:rStyle w:val="a0"/>
          <w:rFonts w:ascii="Times New Roman" w:hAnsi="Times New Roman"/>
          <w:b w:val="0"/>
          <w:bCs/>
          <w:i/>
          <w:sz w:val="28"/>
          <w:szCs w:val="28"/>
        </w:rPr>
      </w:pPr>
      <w:r w:rsidRPr="00205056">
        <w:rPr>
          <w:rStyle w:val="a0"/>
          <w:rFonts w:ascii="Times New Roman" w:hAnsi="Times New Roman"/>
          <w:b w:val="0"/>
          <w:bCs/>
          <w:i/>
          <w:sz w:val="28"/>
          <w:szCs w:val="28"/>
        </w:rPr>
        <w:t>Организация внеурочной деятельности</w:t>
      </w:r>
    </w:p>
    <w:p w:rsidR="003E64BD" w:rsidRPr="00DB7F54" w:rsidRDefault="003E64BD" w:rsidP="00544252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highlight w:val="magenta"/>
        </w:rPr>
      </w:pPr>
    </w:p>
    <w:tbl>
      <w:tblPr>
        <w:tblW w:w="1010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997"/>
        <w:gridCol w:w="2539"/>
        <w:gridCol w:w="2835"/>
        <w:gridCol w:w="2736"/>
      </w:tblGrid>
      <w:tr w:rsidR="003E64BD" w:rsidRPr="00CD444A" w:rsidTr="00F830D5">
        <w:trPr>
          <w:trHeight w:val="720"/>
        </w:trPr>
        <w:tc>
          <w:tcPr>
            <w:tcW w:w="1997" w:type="dxa"/>
            <w:vMerge w:val="restart"/>
          </w:tcPr>
          <w:p w:rsidR="003E64BD" w:rsidRPr="00CD444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Направления внеурочной деятельности</w:t>
            </w:r>
          </w:p>
        </w:tc>
        <w:tc>
          <w:tcPr>
            <w:tcW w:w="2539" w:type="dxa"/>
          </w:tcPr>
          <w:p w:rsidR="003E64BD" w:rsidRPr="00CD444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835" w:type="dxa"/>
          </w:tcPr>
          <w:p w:rsidR="003E64BD" w:rsidRPr="00CD444A" w:rsidRDefault="003E64BD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2736" w:type="dxa"/>
          </w:tcPr>
          <w:p w:rsidR="003E64BD" w:rsidRDefault="003E64BD" w:rsidP="00274627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3E64BD" w:rsidRPr="00274627" w:rsidRDefault="003E64BD" w:rsidP="00274627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01.09.2018</w:t>
            </w:r>
          </w:p>
        </w:tc>
      </w:tr>
      <w:tr w:rsidR="003E64BD" w:rsidRPr="00CD444A" w:rsidTr="00F830D5">
        <w:trPr>
          <w:trHeight w:val="532"/>
        </w:trPr>
        <w:tc>
          <w:tcPr>
            <w:tcW w:w="1997" w:type="dxa"/>
            <w:vMerge/>
          </w:tcPr>
          <w:p w:rsidR="003E64BD" w:rsidRPr="00CD444A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39" w:type="dxa"/>
          </w:tcPr>
          <w:p w:rsidR="003E64BD" w:rsidRPr="00CD444A" w:rsidRDefault="003E64BD" w:rsidP="00F83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3E64BD" w:rsidRPr="00CD444A" w:rsidRDefault="003E64BD" w:rsidP="00F83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  <w:p w:rsidR="003E64BD" w:rsidRPr="00CD444A" w:rsidRDefault="003E64BD" w:rsidP="00F83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  <w:p w:rsidR="003E64BD" w:rsidRPr="00CD444A" w:rsidRDefault="003E64BD" w:rsidP="00F830D5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</w:tc>
        <w:tc>
          <w:tcPr>
            <w:tcW w:w="2835" w:type="dxa"/>
          </w:tcPr>
          <w:p w:rsidR="003E64BD" w:rsidRPr="00CD444A" w:rsidRDefault="003E64BD" w:rsidP="00F830D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3E64BD" w:rsidRPr="00CD444A" w:rsidRDefault="003E64BD" w:rsidP="00F830D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  <w:p w:rsidR="003E64BD" w:rsidRPr="00CD444A" w:rsidRDefault="003E64BD" w:rsidP="00F830D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  <w:p w:rsidR="003E64BD" w:rsidRDefault="003E64BD" w:rsidP="00F830D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  <w:p w:rsidR="003E64BD" w:rsidRPr="00CD444A" w:rsidRDefault="003E64BD" w:rsidP="00F830D5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  <w:tc>
          <w:tcPr>
            <w:tcW w:w="2736" w:type="dxa"/>
          </w:tcPr>
          <w:p w:rsidR="003E64BD" w:rsidRPr="00CD444A" w:rsidRDefault="003E64BD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Духовно-нравственное</w:t>
            </w:r>
          </w:p>
          <w:p w:rsidR="003E64BD" w:rsidRPr="00CD444A" w:rsidRDefault="003E64BD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Общекультурное</w:t>
            </w:r>
          </w:p>
          <w:p w:rsidR="003E64BD" w:rsidRPr="00CD444A" w:rsidRDefault="003E64BD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Спортивно-оздоровительное</w:t>
            </w:r>
          </w:p>
          <w:p w:rsidR="003E64BD" w:rsidRDefault="003E64BD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Общеинтеллектуальное</w:t>
            </w:r>
          </w:p>
          <w:p w:rsidR="003E64BD" w:rsidRPr="00CD444A" w:rsidRDefault="003E64BD" w:rsidP="00C31617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Социальное</w:t>
            </w:r>
          </w:p>
        </w:tc>
      </w:tr>
      <w:tr w:rsidR="003E64BD" w:rsidRPr="00CD444A" w:rsidTr="00F830D5">
        <w:trPr>
          <w:trHeight w:val="649"/>
        </w:trPr>
        <w:tc>
          <w:tcPr>
            <w:tcW w:w="1997" w:type="dxa"/>
          </w:tcPr>
          <w:p w:rsidR="003E64BD" w:rsidRPr="00CD444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Осуществление внеурочной деятельности с привлечением других организаций (указать их полное наименование по Уставу)</w:t>
            </w:r>
          </w:p>
        </w:tc>
        <w:tc>
          <w:tcPr>
            <w:tcW w:w="2539" w:type="dxa"/>
          </w:tcPr>
          <w:p w:rsidR="003E64BD" w:rsidRPr="00CD444A" w:rsidRDefault="003E64BD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2835" w:type="dxa"/>
          </w:tcPr>
          <w:p w:rsidR="003E64BD" w:rsidRPr="00CD444A" w:rsidRDefault="003E64BD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  <w:tc>
          <w:tcPr>
            <w:tcW w:w="2736" w:type="dxa"/>
          </w:tcPr>
          <w:p w:rsidR="003E64BD" w:rsidRPr="00CD444A" w:rsidRDefault="003E64BD" w:rsidP="00105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нет</w:t>
            </w:r>
          </w:p>
        </w:tc>
      </w:tr>
      <w:tr w:rsidR="003E64BD" w:rsidRPr="0048745A" w:rsidTr="00F830D5">
        <w:trPr>
          <w:trHeight w:val="501"/>
        </w:trPr>
        <w:tc>
          <w:tcPr>
            <w:tcW w:w="1997" w:type="dxa"/>
          </w:tcPr>
          <w:p w:rsidR="003E64BD" w:rsidRPr="00CD444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 xml:space="preserve">Реализация плана внеурочной деятельности </w:t>
            </w:r>
          </w:p>
        </w:tc>
        <w:tc>
          <w:tcPr>
            <w:tcW w:w="2539" w:type="dxa"/>
          </w:tcPr>
          <w:p w:rsidR="003E64BD" w:rsidRPr="00CD444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в полном объеме</w:t>
            </w:r>
          </w:p>
        </w:tc>
        <w:tc>
          <w:tcPr>
            <w:tcW w:w="2835" w:type="dxa"/>
          </w:tcPr>
          <w:p w:rsidR="003E64BD" w:rsidRPr="00CD444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в полном объеме</w:t>
            </w:r>
          </w:p>
        </w:tc>
        <w:tc>
          <w:tcPr>
            <w:tcW w:w="2736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444A">
              <w:rPr>
                <w:rFonts w:ascii="Times New Roman" w:hAnsi="Times New Roman"/>
                <w:sz w:val="28"/>
                <w:szCs w:val="28"/>
              </w:rPr>
              <w:t>в полном объеме</w:t>
            </w:r>
          </w:p>
        </w:tc>
      </w:tr>
    </w:tbl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1935F3">
        <w:rPr>
          <w:rFonts w:ascii="Times New Roman" w:hAnsi="Times New Roman"/>
          <w:bCs/>
          <w:i/>
          <w:sz w:val="28"/>
          <w:szCs w:val="28"/>
        </w:rPr>
        <w:t>Психолого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935F3">
        <w:rPr>
          <w:rFonts w:ascii="Times New Roman" w:hAnsi="Times New Roman"/>
          <w:bCs/>
          <w:i/>
          <w:sz w:val="28"/>
          <w:szCs w:val="28"/>
        </w:rPr>
        <w:t>–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1935F3">
        <w:rPr>
          <w:rFonts w:ascii="Times New Roman" w:hAnsi="Times New Roman"/>
          <w:bCs/>
          <w:i/>
          <w:sz w:val="28"/>
          <w:szCs w:val="28"/>
        </w:rPr>
        <w:t xml:space="preserve">педагогические условия реализации ООП </w:t>
      </w:r>
      <w:r>
        <w:rPr>
          <w:rFonts w:ascii="Times New Roman" w:hAnsi="Times New Roman"/>
          <w:bCs/>
          <w:i/>
          <w:sz w:val="28"/>
          <w:szCs w:val="28"/>
        </w:rPr>
        <w:t>Н</w:t>
      </w:r>
      <w:r w:rsidRPr="001935F3">
        <w:rPr>
          <w:rFonts w:ascii="Times New Roman" w:hAnsi="Times New Roman"/>
          <w:bCs/>
          <w:i/>
          <w:sz w:val="28"/>
          <w:szCs w:val="28"/>
        </w:rPr>
        <w:t>ОО</w:t>
      </w:r>
      <w:r>
        <w:rPr>
          <w:rFonts w:ascii="Times New Roman" w:hAnsi="Times New Roman"/>
          <w:bCs/>
          <w:i/>
          <w:sz w:val="28"/>
          <w:szCs w:val="28"/>
        </w:rPr>
        <w:t xml:space="preserve"> </w:t>
      </w:r>
    </w:p>
    <w:p w:rsidR="003E64BD" w:rsidRPr="001935F3" w:rsidRDefault="003E64BD" w:rsidP="00A91AEF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2018 г</w:t>
      </w:r>
    </w:p>
    <w:tbl>
      <w:tblPr>
        <w:tblW w:w="1013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98"/>
        <w:gridCol w:w="636"/>
      </w:tblGrid>
      <w:tr w:rsidR="003E64BD" w:rsidRPr="0048745A" w:rsidTr="00105D30">
        <w:tc>
          <w:tcPr>
            <w:tcW w:w="9498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8745A">
              <w:rPr>
                <w:rFonts w:ascii="Times New Roman" w:hAnsi="Times New Roman"/>
                <w:bCs/>
                <w:sz w:val="28"/>
                <w:szCs w:val="28"/>
              </w:rPr>
              <w:t>Организовано психолого-педагогического сопровождение участников образовательного процесса на уровне начального общего образования (при отсутствии педагога-психолога указать наименование организации, обеспечивающей психолого-педагогическое сопровождение)</w:t>
            </w:r>
          </w:p>
        </w:tc>
        <w:tc>
          <w:tcPr>
            <w:tcW w:w="636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8745A">
              <w:rPr>
                <w:rFonts w:ascii="Times New Roman" w:hAnsi="Times New Roman"/>
                <w:bCs/>
                <w:sz w:val="28"/>
                <w:szCs w:val="28"/>
              </w:rPr>
              <w:t>да</w:t>
            </w:r>
          </w:p>
        </w:tc>
      </w:tr>
      <w:tr w:rsidR="003E64BD" w:rsidRPr="0048745A" w:rsidTr="00105D30">
        <w:tc>
          <w:tcPr>
            <w:tcW w:w="9498" w:type="dxa"/>
          </w:tcPr>
          <w:p w:rsidR="003E64BD" w:rsidRPr="0048745A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8745A">
              <w:rPr>
                <w:rFonts w:ascii="Times New Roman" w:hAnsi="Times New Roman"/>
                <w:bCs/>
                <w:sz w:val="28"/>
                <w:szCs w:val="28"/>
              </w:rPr>
              <w:t>Результаты анкетирования по шкале «Уровень удовлетворённости преподаванием предметов»</w:t>
            </w:r>
          </w:p>
        </w:tc>
        <w:tc>
          <w:tcPr>
            <w:tcW w:w="636" w:type="dxa"/>
          </w:tcPr>
          <w:p w:rsidR="003E64BD" w:rsidRPr="0048745A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40783">
              <w:rPr>
                <w:rFonts w:ascii="Times New Roman" w:hAnsi="Times New Roman"/>
                <w:bCs/>
                <w:sz w:val="28"/>
                <w:szCs w:val="28"/>
              </w:rPr>
              <w:t>1,7</w:t>
            </w:r>
          </w:p>
        </w:tc>
      </w:tr>
    </w:tbl>
    <w:p w:rsidR="003E64BD" w:rsidRPr="00F735C9" w:rsidRDefault="003E64BD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Начальные классы школы обучаются по ФГОС НОО, осваивают учебные программы УМК «</w:t>
      </w:r>
      <w:r>
        <w:rPr>
          <w:rFonts w:ascii="Times New Roman" w:hAnsi="Times New Roman"/>
          <w:sz w:val="28"/>
          <w:szCs w:val="28"/>
          <w:lang w:eastAsia="ru-RU"/>
        </w:rPr>
        <w:t>Школа России</w:t>
      </w:r>
      <w:r w:rsidRPr="00F735C9">
        <w:rPr>
          <w:rFonts w:ascii="Times New Roman" w:hAnsi="Times New Roman"/>
          <w:sz w:val="28"/>
          <w:szCs w:val="28"/>
          <w:lang w:eastAsia="ru-RU"/>
        </w:rPr>
        <w:t>».</w:t>
      </w:r>
    </w:p>
    <w:p w:rsidR="003E64BD" w:rsidRPr="00F735C9" w:rsidRDefault="003E64BD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Методологической основой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F735C9">
        <w:rPr>
          <w:rFonts w:ascii="Times New Roman" w:hAnsi="Times New Roman"/>
          <w:sz w:val="28"/>
          <w:szCs w:val="28"/>
          <w:lang w:eastAsia="ru-RU"/>
        </w:rPr>
        <w:t xml:space="preserve"> выбранных учебных программам является системно-деятельностный подход в обучении.</w:t>
      </w:r>
    </w:p>
    <w:p w:rsidR="003E64BD" w:rsidRPr="00F735C9" w:rsidRDefault="003E64BD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Обоснование выбора учебных программ дано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3E64BD" w:rsidRPr="00F735C9" w:rsidRDefault="003E64BD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- в пояснительной записке к ООП НОО;</w:t>
      </w:r>
    </w:p>
    <w:p w:rsidR="003E64BD" w:rsidRPr="00F735C9" w:rsidRDefault="003E64BD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- в пояснительной записке к учебному плану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735C9">
        <w:rPr>
          <w:rFonts w:ascii="Times New Roman" w:hAnsi="Times New Roman"/>
          <w:sz w:val="28"/>
          <w:szCs w:val="28"/>
          <w:lang w:eastAsia="ru-RU"/>
        </w:rPr>
        <w:t>начального общего образования</w:t>
      </w:r>
    </w:p>
    <w:p w:rsidR="003E64BD" w:rsidRPr="00F735C9" w:rsidRDefault="003E64BD" w:rsidP="00F735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- в пояснительных записках к рабочим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F735C9">
        <w:rPr>
          <w:rFonts w:ascii="Times New Roman" w:hAnsi="Times New Roman"/>
          <w:sz w:val="28"/>
          <w:szCs w:val="28"/>
          <w:lang w:eastAsia="ru-RU"/>
        </w:rPr>
        <w:t>программам по учебным предметам.</w:t>
      </w:r>
    </w:p>
    <w:p w:rsidR="003E64BD" w:rsidRDefault="003E64BD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735C9">
        <w:rPr>
          <w:rFonts w:ascii="Times New Roman" w:hAnsi="Times New Roman"/>
          <w:sz w:val="28"/>
          <w:szCs w:val="28"/>
          <w:lang w:eastAsia="ru-RU"/>
        </w:rPr>
        <w:t>Реализация программ способствует повышению мотивации обучающихся к самопознанию, самовоспитанию, самоопределению и творчеству, развитию одаренности. При этом планирование, построение и контроль в образовательном процессе осуществляются с точки зрения задач и перспектив развития каждого ученика школы, с учетом его личностных целей и запросов.</w:t>
      </w:r>
    </w:p>
    <w:p w:rsidR="003E64BD" w:rsidRPr="000B681F" w:rsidRDefault="003E64BD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 xml:space="preserve">Планируемые результаты в соответствии с целями, особенностям учреждения и системы их оценивания  на </w:t>
      </w:r>
      <w:r w:rsidRPr="000B681F">
        <w:rPr>
          <w:rFonts w:ascii="Times New Roman" w:hAnsi="Times New Roman"/>
          <w:bCs/>
          <w:sz w:val="28"/>
          <w:szCs w:val="28"/>
          <w:lang w:eastAsia="ru-RU"/>
        </w:rPr>
        <w:t>уровне начального общего образования:</w:t>
      </w:r>
    </w:p>
    <w:p w:rsidR="003E64BD" w:rsidRPr="000B681F" w:rsidRDefault="003E64BD" w:rsidP="000B6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>- высокое качество знаний по предметам;</w:t>
      </w:r>
    </w:p>
    <w:p w:rsidR="003E64BD" w:rsidRPr="000B681F" w:rsidRDefault="003E64BD" w:rsidP="000B6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0B681F">
        <w:rPr>
          <w:rFonts w:ascii="Times New Roman" w:hAnsi="Times New Roman"/>
          <w:sz w:val="28"/>
          <w:szCs w:val="28"/>
          <w:lang w:eastAsia="ru-RU"/>
        </w:rPr>
        <w:t>высокие показатели итоговых диагностических контрольных работ, диктантов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3E64BD" w:rsidRPr="000B681F" w:rsidRDefault="003E64BD" w:rsidP="000B68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>- участие в олимпиадах, конкурсах – создание портфолио.</w:t>
      </w:r>
    </w:p>
    <w:p w:rsidR="003E64BD" w:rsidRPr="000B681F" w:rsidRDefault="003E64BD" w:rsidP="00A91AE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bCs/>
          <w:sz w:val="28"/>
          <w:szCs w:val="28"/>
          <w:lang w:eastAsia="ru-RU"/>
        </w:rPr>
        <w:t>Система оценки планируемых результатов</w:t>
      </w:r>
      <w:r w:rsidRPr="000B681F">
        <w:rPr>
          <w:rFonts w:ascii="Times New Roman,Bold" w:hAnsi="Times New Roman,Bold" w:cs="Times New Roman,Bold"/>
          <w:b/>
          <w:bCs/>
          <w:sz w:val="28"/>
          <w:szCs w:val="28"/>
          <w:lang w:eastAsia="ru-RU"/>
        </w:rPr>
        <w:t xml:space="preserve"> </w:t>
      </w:r>
      <w:r w:rsidRPr="000B681F">
        <w:rPr>
          <w:rFonts w:ascii="Times New Roman" w:hAnsi="Times New Roman"/>
          <w:sz w:val="28"/>
          <w:szCs w:val="28"/>
          <w:lang w:eastAsia="ru-RU"/>
        </w:rPr>
        <w:t>освоения основной образовательной программы начального общего образования школы выстраивается в соответствии с требованиями Стандарта, а также нормативными документами образовательного учреждения. Она предполагает комплексный подход к системе оценке результатов образования, позволяющий вести оценку достижений обучающихся всех трёх групп результатов образования: личностных, метапредметных и предметных.</w:t>
      </w:r>
    </w:p>
    <w:p w:rsidR="003E64BD" w:rsidRDefault="003E64BD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>Основные формы оценки планируемых результатов: внутренняя оценочная деятельность образовательного учреждения, мониторинг учебных результатов (отслеживание динамики образовательных достижений выпускников начальной школы)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E64BD" w:rsidRDefault="003E64BD" w:rsidP="000B68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681F">
        <w:rPr>
          <w:rFonts w:ascii="Times New Roman" w:hAnsi="Times New Roman"/>
          <w:sz w:val="28"/>
          <w:szCs w:val="28"/>
          <w:lang w:eastAsia="ru-RU"/>
        </w:rPr>
        <w:t xml:space="preserve">Рабочие программы по учебным предметам, реализуемые в школе, соответствуют виду, целям, особенностям учреждения и контингенту обучающихся, а также их запросам и интересам. В образовательной </w:t>
      </w:r>
      <w:r w:rsidRPr="00804F41">
        <w:rPr>
          <w:rFonts w:ascii="Times New Roman" w:hAnsi="Times New Roman"/>
          <w:sz w:val="28"/>
          <w:szCs w:val="28"/>
          <w:lang w:eastAsia="ru-RU"/>
        </w:rPr>
        <w:t>деятельности</w:t>
      </w:r>
      <w:r w:rsidRPr="000B681F">
        <w:rPr>
          <w:rFonts w:ascii="Times New Roman" w:hAnsi="Times New Roman"/>
          <w:sz w:val="28"/>
          <w:szCs w:val="28"/>
          <w:lang w:eastAsia="ru-RU"/>
        </w:rPr>
        <w:t xml:space="preserve"> используются программы, составленные авторами учебников, рекомендованных и допущенных Министерством образования РФ.</w:t>
      </w:r>
    </w:p>
    <w:p w:rsidR="003E64BD" w:rsidRDefault="003E64BD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Учебный план на 2017-2018</w:t>
      </w:r>
      <w:r w:rsidRPr="005F10F6">
        <w:rPr>
          <w:rFonts w:ascii="Times New Roman" w:hAnsi="Times New Roman"/>
          <w:sz w:val="28"/>
          <w:szCs w:val="28"/>
          <w:lang w:eastAsia="ru-RU"/>
        </w:rPr>
        <w:t xml:space="preserve"> учебный год соответствует законодательству Российской Федерации в области образования. Инвариантная часть учебного плана соответствует Федеральному </w:t>
      </w:r>
      <w:r>
        <w:rPr>
          <w:rFonts w:ascii="Times New Roman" w:hAnsi="Times New Roman"/>
          <w:sz w:val="28"/>
          <w:szCs w:val="28"/>
          <w:lang w:eastAsia="ru-RU"/>
        </w:rPr>
        <w:t>базисному учебному плану на 2017-2018</w:t>
      </w:r>
      <w:r w:rsidRPr="005F10F6">
        <w:rPr>
          <w:rFonts w:ascii="Times New Roman" w:hAnsi="Times New Roman"/>
          <w:sz w:val="28"/>
          <w:szCs w:val="28"/>
          <w:lang w:eastAsia="ru-RU"/>
        </w:rPr>
        <w:t xml:space="preserve"> учебный год. Особенностью учебного плана начального общего образования является ведение внеурочной деятельности в рамках реализации ФГОС НОО важной составной части содержания образования, увеличивающей вариативность и адаптивность к интересам, потребностям и способностям школьников. В первых – четвертых классах выделяется по 5-6 часов на внеурочную деятельность. В пояснительной записке отмечены все направления работы по внеурочной деятельности:</w:t>
      </w:r>
    </w:p>
    <w:p w:rsidR="003E64BD" w:rsidRPr="005F10F6" w:rsidRDefault="003E64BD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спортивно-оздоровительное;</w:t>
      </w:r>
    </w:p>
    <w:p w:rsidR="003E64BD" w:rsidRPr="005F10F6" w:rsidRDefault="003E64BD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духовно-нравственное воспитание;</w:t>
      </w:r>
    </w:p>
    <w:p w:rsidR="003E64BD" w:rsidRPr="005F10F6" w:rsidRDefault="003E64BD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социально-педагогическое;</w:t>
      </w:r>
    </w:p>
    <w:p w:rsidR="003E64BD" w:rsidRPr="005F10F6" w:rsidRDefault="003E64BD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общеинтеллектуальное;</w:t>
      </w:r>
    </w:p>
    <w:p w:rsidR="003E64BD" w:rsidRPr="005F10F6" w:rsidRDefault="003E64BD" w:rsidP="005F10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- общекультурное.</w:t>
      </w:r>
    </w:p>
    <w:p w:rsidR="003E64BD" w:rsidRPr="005F10F6" w:rsidRDefault="003E64BD" w:rsidP="00B1412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Инвариантная часть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</w:t>
      </w:r>
    </w:p>
    <w:p w:rsidR="003E64BD" w:rsidRPr="005F10F6" w:rsidRDefault="003E64BD" w:rsidP="005F10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10F6">
        <w:rPr>
          <w:rFonts w:ascii="Times New Roman" w:hAnsi="Times New Roman"/>
          <w:sz w:val="28"/>
          <w:szCs w:val="28"/>
          <w:lang w:eastAsia="ru-RU"/>
        </w:rPr>
        <w:t>В пояснительной записке учебного плана прописаны учебные предметы инвариантной части, направленность их на достижение целей обучения по каждому учебному предмету , количество часов на изучение учебных предметов. Инвариантная часть учебного плана начального общего образования реализует основное содержание образования, обеспечивает приобщение обучающихся к общекультурным и национально значимым ценностям, формирует систему предметных навыков и личностных качеств, соответствующих требованиям стандарта.</w:t>
      </w:r>
    </w:p>
    <w:p w:rsidR="003E64BD" w:rsidRPr="004C0589" w:rsidRDefault="003E64BD" w:rsidP="00F830D5">
      <w:pPr>
        <w:pStyle w:val="NoSpacing"/>
        <w:rPr>
          <w:rFonts w:ascii="Times New Roman" w:hAnsi="Times New Roman"/>
          <w:sz w:val="28"/>
          <w:szCs w:val="28"/>
        </w:rPr>
      </w:pPr>
      <w:r w:rsidRPr="004C0589">
        <w:rPr>
          <w:rFonts w:ascii="Times New Roman" w:hAnsi="Times New Roman"/>
          <w:sz w:val="28"/>
          <w:szCs w:val="28"/>
          <w:u w:val="single"/>
        </w:rPr>
        <w:t>Вывод:</w:t>
      </w:r>
      <w:r w:rsidRPr="004C0589">
        <w:rPr>
          <w:rFonts w:ascii="Times New Roman" w:hAnsi="Times New Roman"/>
          <w:sz w:val="28"/>
          <w:szCs w:val="28"/>
        </w:rPr>
        <w:t xml:space="preserve"> ООП</w:t>
      </w:r>
      <w:r>
        <w:rPr>
          <w:rFonts w:ascii="Times New Roman" w:hAnsi="Times New Roman"/>
          <w:sz w:val="28"/>
          <w:szCs w:val="28"/>
        </w:rPr>
        <w:t xml:space="preserve"> НОО</w:t>
      </w:r>
      <w:r w:rsidRPr="004C0589">
        <w:rPr>
          <w:rFonts w:ascii="Times New Roman" w:hAnsi="Times New Roman"/>
          <w:sz w:val="28"/>
          <w:szCs w:val="28"/>
        </w:rPr>
        <w:t xml:space="preserve"> реализуется в полной мере. ООП по мере реализации дополняется, в программу вносятся изменения и дополнения. </w:t>
      </w:r>
    </w:p>
    <w:p w:rsidR="003E64BD" w:rsidRPr="004C0589" w:rsidRDefault="003E64BD" w:rsidP="00843032">
      <w:pPr>
        <w:pStyle w:val="NoSpacing"/>
        <w:rPr>
          <w:rFonts w:ascii="Times New Roman" w:hAnsi="Times New Roman"/>
          <w:sz w:val="28"/>
          <w:szCs w:val="28"/>
        </w:rPr>
      </w:pPr>
      <w:r w:rsidRPr="004C0589">
        <w:rPr>
          <w:rFonts w:ascii="Times New Roman" w:hAnsi="Times New Roman"/>
          <w:sz w:val="28"/>
          <w:szCs w:val="28"/>
        </w:rPr>
        <w:t xml:space="preserve">Необходимо: </w:t>
      </w:r>
    </w:p>
    <w:p w:rsidR="003E64BD" w:rsidRPr="004C0589" w:rsidRDefault="003E64BD" w:rsidP="00843032">
      <w:pPr>
        <w:pStyle w:val="NoSpacing"/>
        <w:rPr>
          <w:rFonts w:ascii="Times New Roman" w:hAnsi="Times New Roman"/>
          <w:sz w:val="28"/>
          <w:szCs w:val="28"/>
        </w:rPr>
      </w:pPr>
      <w:r w:rsidRPr="004C058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продолжить </w:t>
      </w:r>
      <w:r w:rsidRPr="004C0589">
        <w:rPr>
          <w:rFonts w:ascii="Times New Roman" w:hAnsi="Times New Roman"/>
          <w:sz w:val="28"/>
          <w:szCs w:val="28"/>
        </w:rPr>
        <w:t>формировать систему поддержки талантливых и одаренных детей;</w:t>
      </w:r>
    </w:p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056">
        <w:rPr>
          <w:rFonts w:ascii="Times New Roman" w:hAnsi="Times New Roman"/>
          <w:b/>
          <w:sz w:val="28"/>
          <w:szCs w:val="28"/>
        </w:rPr>
        <w:t>1.11. Анализ функционирования внутренней системы оценки качества образования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E64BD" w:rsidRPr="00813342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13342">
        <w:rPr>
          <w:rStyle w:val="Strong"/>
          <w:rFonts w:ascii="Times New Roman" w:hAnsi="Times New Roman"/>
          <w:sz w:val="28"/>
          <w:szCs w:val="28"/>
        </w:rPr>
        <w:t>Качество подготовки обучающихся.</w:t>
      </w:r>
    </w:p>
    <w:p w:rsidR="003E64BD" w:rsidRPr="00813342" w:rsidRDefault="003E64BD" w:rsidP="00813342">
      <w:pPr>
        <w:pStyle w:val="NormalWeb"/>
        <w:jc w:val="both"/>
        <w:rPr>
          <w:b/>
          <w:sz w:val="28"/>
          <w:szCs w:val="28"/>
          <w:u w:val="single"/>
        </w:rPr>
      </w:pPr>
      <w:r w:rsidRPr="00F966E2">
        <w:rPr>
          <w:b/>
          <w:sz w:val="28"/>
          <w:szCs w:val="28"/>
          <w:u w:val="single"/>
        </w:rPr>
        <w:t xml:space="preserve">Оценка системы </w:t>
      </w:r>
      <w:r w:rsidRPr="00813342">
        <w:rPr>
          <w:b/>
          <w:sz w:val="28"/>
          <w:szCs w:val="28"/>
          <w:u w:val="single"/>
        </w:rPr>
        <w:t>качества образования.</w:t>
      </w:r>
    </w:p>
    <w:p w:rsidR="003E64BD" w:rsidRPr="00205056" w:rsidRDefault="003E64BD" w:rsidP="00544252">
      <w:pPr>
        <w:spacing w:after="0" w:line="240" w:lineRule="auto"/>
        <w:rPr>
          <w:rFonts w:ascii="Times New Roman" w:hAnsi="Times New Roman"/>
          <w:i/>
          <w:color w:val="FF0000"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Результаты освоения программы обучающимися  за три года</w:t>
      </w:r>
    </w:p>
    <w:tbl>
      <w:tblPr>
        <w:tblW w:w="1036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49"/>
        <w:gridCol w:w="834"/>
        <w:gridCol w:w="1592"/>
        <w:gridCol w:w="1405"/>
        <w:gridCol w:w="1010"/>
        <w:gridCol w:w="1033"/>
        <w:gridCol w:w="868"/>
        <w:gridCol w:w="806"/>
        <w:gridCol w:w="900"/>
        <w:gridCol w:w="870"/>
      </w:tblGrid>
      <w:tr w:rsidR="003E64BD" w:rsidRPr="00205056" w:rsidTr="00105D30">
        <w:trPr>
          <w:trHeight w:val="243"/>
        </w:trPr>
        <w:tc>
          <w:tcPr>
            <w:tcW w:w="1049" w:type="dxa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31" w:type="dxa"/>
            <w:gridSpan w:val="3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</w:p>
        </w:tc>
        <w:tc>
          <w:tcPr>
            <w:tcW w:w="2911" w:type="dxa"/>
            <w:gridSpan w:val="3"/>
            <w:tcBorders>
              <w:righ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</w:p>
        </w:tc>
        <w:tc>
          <w:tcPr>
            <w:tcW w:w="2576" w:type="dxa"/>
            <w:gridSpan w:val="3"/>
            <w:tcBorders>
              <w:left w:val="single" w:sz="4" w:space="0" w:color="auto"/>
            </w:tcBorders>
          </w:tcPr>
          <w:p w:rsidR="003E64BD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31.12.2018 </w:t>
            </w:r>
          </w:p>
        </w:tc>
      </w:tr>
      <w:tr w:rsidR="003E64BD" w:rsidRPr="00205056" w:rsidTr="00105D30">
        <w:trPr>
          <w:trHeight w:val="243"/>
        </w:trPr>
        <w:tc>
          <w:tcPr>
            <w:tcW w:w="1049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3831" w:type="dxa"/>
            <w:gridSpan w:val="3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911" w:type="dxa"/>
            <w:gridSpan w:val="3"/>
            <w:tcBorders>
              <w:righ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17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205056" w:rsidTr="00105D30">
        <w:trPr>
          <w:cantSplit/>
          <w:trHeight w:val="1291"/>
        </w:trPr>
        <w:tc>
          <w:tcPr>
            <w:tcW w:w="1049" w:type="dxa"/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4" w:type="dxa"/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Усвоено</w:t>
            </w:r>
          </w:p>
        </w:tc>
        <w:tc>
          <w:tcPr>
            <w:tcW w:w="1592" w:type="dxa"/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Качество знаний</w:t>
            </w:r>
          </w:p>
        </w:tc>
        <w:tc>
          <w:tcPr>
            <w:tcW w:w="1405" w:type="dxa"/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Оставлено</w:t>
            </w:r>
          </w:p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 xml:space="preserve"> на повторное </w:t>
            </w:r>
          </w:p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обучение</w:t>
            </w:r>
          </w:p>
        </w:tc>
        <w:tc>
          <w:tcPr>
            <w:tcW w:w="1010" w:type="dxa"/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Усвоено</w:t>
            </w:r>
          </w:p>
        </w:tc>
        <w:tc>
          <w:tcPr>
            <w:tcW w:w="1033" w:type="dxa"/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Качество знаний</w:t>
            </w:r>
          </w:p>
        </w:tc>
        <w:tc>
          <w:tcPr>
            <w:tcW w:w="868" w:type="dxa"/>
            <w:tcBorders>
              <w:right w:val="single" w:sz="4" w:space="0" w:color="auto"/>
            </w:tcBorders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Оставлено на повторное обучение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Усвоено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Качество знаний</w:t>
            </w:r>
          </w:p>
        </w:tc>
        <w:tc>
          <w:tcPr>
            <w:tcW w:w="870" w:type="dxa"/>
            <w:tcBorders>
              <w:left w:val="single" w:sz="4" w:space="0" w:color="auto"/>
            </w:tcBorders>
            <w:textDirection w:val="btLr"/>
          </w:tcPr>
          <w:p w:rsidR="003E64BD" w:rsidRPr="00205056" w:rsidRDefault="003E64BD" w:rsidP="00105D3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05056">
              <w:rPr>
                <w:rFonts w:ascii="Times New Roman" w:hAnsi="Times New Roman"/>
                <w:sz w:val="18"/>
                <w:szCs w:val="18"/>
              </w:rPr>
              <w:t>Оставлено на повторное обучение</w:t>
            </w:r>
          </w:p>
        </w:tc>
      </w:tr>
      <w:tr w:rsidR="003E64BD" w:rsidRPr="00205056" w:rsidTr="00105D30">
        <w:trPr>
          <w:trHeight w:val="485"/>
        </w:trPr>
        <w:tc>
          <w:tcPr>
            <w:tcW w:w="1049" w:type="dxa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205056">
              <w:rPr>
                <w:rFonts w:ascii="Times New Roman" w:hAnsi="Times New Roman"/>
                <w:sz w:val="16"/>
                <w:szCs w:val="16"/>
              </w:rPr>
              <w:t>уровень</w:t>
            </w:r>
          </w:p>
        </w:tc>
        <w:tc>
          <w:tcPr>
            <w:tcW w:w="834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592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46,5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405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1010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1033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42 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868" w:type="dxa"/>
            <w:tcBorders>
              <w:righ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100%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870" w:type="dxa"/>
            <w:tcBorders>
              <w:left w:val="single" w:sz="4" w:space="0" w:color="auto"/>
            </w:tcBorders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</w:tbl>
    <w:p w:rsidR="003E64BD" w:rsidRPr="00205056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05056">
        <w:rPr>
          <w:rFonts w:ascii="Times New Roman" w:hAnsi="Times New Roman"/>
          <w:b/>
          <w:sz w:val="28"/>
          <w:szCs w:val="28"/>
        </w:rPr>
        <w:t xml:space="preserve"> </w:t>
      </w:r>
    </w:p>
    <w:p w:rsidR="003E64BD" w:rsidRPr="00205056" w:rsidRDefault="003E64BD" w:rsidP="0054425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Результаты обученности (в %, за 3 года) в 4 классах</w:t>
      </w:r>
    </w:p>
    <w:tbl>
      <w:tblPr>
        <w:tblW w:w="10273" w:type="dxa"/>
        <w:tblInd w:w="-459" w:type="dxa"/>
        <w:tblLayout w:type="fixed"/>
        <w:tblLook w:val="0000"/>
      </w:tblPr>
      <w:tblGrid>
        <w:gridCol w:w="2590"/>
        <w:gridCol w:w="1133"/>
        <w:gridCol w:w="1105"/>
        <w:gridCol w:w="1377"/>
        <w:gridCol w:w="1310"/>
        <w:gridCol w:w="1379"/>
        <w:gridCol w:w="1379"/>
      </w:tblGrid>
      <w:tr w:rsidR="003E64BD" w:rsidRPr="00205056" w:rsidTr="00105D30">
        <w:trPr>
          <w:cantSplit/>
          <w:trHeight w:val="293"/>
        </w:trPr>
        <w:tc>
          <w:tcPr>
            <w:tcW w:w="2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76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Значения показателей начального общего образования</w:t>
            </w:r>
          </w:p>
        </w:tc>
      </w:tr>
      <w:tr w:rsidR="003E64BD" w:rsidRPr="00205056" w:rsidTr="00105D30">
        <w:trPr>
          <w:cantSplit/>
          <w:trHeight w:val="312"/>
        </w:trPr>
        <w:tc>
          <w:tcPr>
            <w:tcW w:w="2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 учебный год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CA3D1E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  <w:r w:rsidRPr="00C31617">
              <w:rPr>
                <w:rFonts w:ascii="Times New Roman" w:hAnsi="Times New Roman"/>
                <w:sz w:val="28"/>
                <w:szCs w:val="28"/>
              </w:rPr>
              <w:t xml:space="preserve">  учебный год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3E64BD" w:rsidRPr="00CA3D1E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</w:tr>
      <w:tr w:rsidR="003E64BD" w:rsidRPr="00205056" w:rsidTr="00105D30">
        <w:trPr>
          <w:cantSplit/>
          <w:trHeight w:val="44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>Количество выпускников на конец учебного года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E64BD" w:rsidRPr="00205056" w:rsidTr="00105D30">
        <w:trPr>
          <w:cantSplit/>
          <w:trHeight w:val="206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Из них: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3E64BD" w:rsidRPr="00205056" w:rsidTr="00105D30">
        <w:trPr>
          <w:cantSplit/>
          <w:trHeight w:val="55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>переведено в 5 класс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C677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205056" w:rsidTr="00105D30">
        <w:trPr>
          <w:cantSplit/>
          <w:trHeight w:val="212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>окончило на “5”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205056" w:rsidTr="00105D30">
        <w:trPr>
          <w:cantSplit/>
          <w:trHeight w:val="101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>окончило на “4” и “5”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38,5 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3E64BD" w:rsidRPr="00205056" w:rsidTr="00105D30">
        <w:trPr>
          <w:cantSplit/>
          <w:trHeight w:val="205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>переведено условно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3E64BD" w:rsidRPr="00205056" w:rsidTr="00105D30">
        <w:trPr>
          <w:cantSplit/>
          <w:trHeight w:val="56"/>
        </w:trPr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425756" w:rsidRDefault="003E64BD" w:rsidP="00105D30">
            <w:pPr>
              <w:pStyle w:val="BodyText2"/>
              <w:jc w:val="left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2575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оставлено на повторное обучение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3E64BD" w:rsidRPr="00205056" w:rsidRDefault="003E64BD" w:rsidP="005442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64BD" w:rsidRPr="00205056" w:rsidRDefault="003E64BD" w:rsidP="00274627">
      <w:pPr>
        <w:pStyle w:val="ConsNormal"/>
        <w:widowControl/>
        <w:ind w:left="-142" w:right="0" w:firstLine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205056">
        <w:rPr>
          <w:rFonts w:ascii="Times New Roman" w:hAnsi="Times New Roman" w:cs="Times New Roman"/>
          <w:bCs/>
          <w:i/>
          <w:sz w:val="28"/>
          <w:szCs w:val="28"/>
        </w:rPr>
        <w:t>Качество освоения образовательных программ по предметам обучающихся 4-х классов</w:t>
      </w:r>
    </w:p>
    <w:tbl>
      <w:tblPr>
        <w:tblW w:w="1015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8"/>
        <w:gridCol w:w="1599"/>
        <w:gridCol w:w="1566"/>
        <w:gridCol w:w="2106"/>
        <w:gridCol w:w="2695"/>
      </w:tblGrid>
      <w:tr w:rsidR="003E64BD" w:rsidRPr="00205056" w:rsidTr="00C67723">
        <w:trPr>
          <w:trHeight w:val="572"/>
        </w:trPr>
        <w:tc>
          <w:tcPr>
            <w:tcW w:w="2188" w:type="dxa"/>
            <w:vMerge w:val="restart"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программа обучения</w:t>
            </w:r>
          </w:p>
          <w:p w:rsidR="003E64BD" w:rsidRPr="00205056" w:rsidRDefault="003E64BD" w:rsidP="0084303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 xml:space="preserve">УМК «Школа </w:t>
            </w:r>
            <w:r>
              <w:rPr>
                <w:rFonts w:ascii="Times New Roman" w:hAnsi="Times New Roman"/>
                <w:sz w:val="28"/>
                <w:szCs w:val="28"/>
              </w:rPr>
              <w:t>России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966" w:type="dxa"/>
            <w:gridSpan w:val="4"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Средний балл по предметам в 4 классах</w:t>
            </w:r>
          </w:p>
        </w:tc>
      </w:tr>
      <w:tr w:rsidR="003E64BD" w:rsidRPr="00205056" w:rsidTr="00C67723">
        <w:trPr>
          <w:trHeight w:val="145"/>
        </w:trPr>
        <w:tc>
          <w:tcPr>
            <w:tcW w:w="2188" w:type="dxa"/>
            <w:vMerge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9" w:type="dxa"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математике</w:t>
            </w:r>
          </w:p>
        </w:tc>
        <w:tc>
          <w:tcPr>
            <w:tcW w:w="1566" w:type="dxa"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русскому языку</w:t>
            </w:r>
          </w:p>
        </w:tc>
        <w:tc>
          <w:tcPr>
            <w:tcW w:w="2106" w:type="dxa"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окружающему миру</w:t>
            </w:r>
          </w:p>
        </w:tc>
        <w:tc>
          <w:tcPr>
            <w:tcW w:w="2695" w:type="dxa"/>
          </w:tcPr>
          <w:p w:rsidR="003E64BD" w:rsidRPr="00205056" w:rsidRDefault="003E64BD" w:rsidP="00105D3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по литературному чтению</w:t>
            </w:r>
          </w:p>
        </w:tc>
      </w:tr>
      <w:tr w:rsidR="003E64BD" w:rsidRPr="00205056" w:rsidTr="00C67723">
        <w:trPr>
          <w:trHeight w:val="145"/>
        </w:trPr>
        <w:tc>
          <w:tcPr>
            <w:tcW w:w="2188" w:type="dxa"/>
          </w:tcPr>
          <w:p w:rsidR="003E64BD" w:rsidRPr="00205056" w:rsidRDefault="003E64BD" w:rsidP="009676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-201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уч. г.</w:t>
            </w:r>
          </w:p>
        </w:tc>
        <w:tc>
          <w:tcPr>
            <w:tcW w:w="1599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1566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2106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2695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</w:tr>
      <w:tr w:rsidR="003E64BD" w:rsidRPr="00205056" w:rsidTr="00C67723">
        <w:trPr>
          <w:trHeight w:val="145"/>
        </w:trPr>
        <w:tc>
          <w:tcPr>
            <w:tcW w:w="2188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2017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-2018 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>уч. г</w:t>
            </w:r>
          </w:p>
        </w:tc>
        <w:tc>
          <w:tcPr>
            <w:tcW w:w="1599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566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2106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2695" w:type="dxa"/>
          </w:tcPr>
          <w:p w:rsidR="003E64BD" w:rsidRPr="00205056" w:rsidRDefault="003E64BD" w:rsidP="001675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3E64BD" w:rsidRPr="00205056" w:rsidTr="00C67723">
        <w:trPr>
          <w:trHeight w:val="515"/>
        </w:trPr>
        <w:tc>
          <w:tcPr>
            <w:tcW w:w="2188" w:type="dxa"/>
          </w:tcPr>
          <w:p w:rsidR="003E64BD" w:rsidRPr="00205056" w:rsidRDefault="003E64BD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31.12.2018</w:t>
            </w:r>
          </w:p>
        </w:tc>
        <w:tc>
          <w:tcPr>
            <w:tcW w:w="1599" w:type="dxa"/>
          </w:tcPr>
          <w:p w:rsidR="003E64BD" w:rsidRPr="00205056" w:rsidRDefault="003E64BD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566" w:type="dxa"/>
          </w:tcPr>
          <w:p w:rsidR="003E64BD" w:rsidRPr="00205056" w:rsidRDefault="003E64BD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3,4</w:t>
            </w:r>
          </w:p>
        </w:tc>
        <w:tc>
          <w:tcPr>
            <w:tcW w:w="2106" w:type="dxa"/>
          </w:tcPr>
          <w:p w:rsidR="003E64BD" w:rsidRPr="00205056" w:rsidRDefault="003E64BD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</w:p>
        </w:tc>
        <w:tc>
          <w:tcPr>
            <w:tcW w:w="2695" w:type="dxa"/>
          </w:tcPr>
          <w:p w:rsidR="003E64BD" w:rsidRPr="00205056" w:rsidRDefault="003E64BD" w:rsidP="00E20C2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</w:tbl>
    <w:p w:rsidR="003E64BD" w:rsidRPr="00205056" w:rsidRDefault="003E64BD" w:rsidP="00544252">
      <w:pPr>
        <w:spacing w:after="0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</w:p>
    <w:p w:rsidR="003E64BD" w:rsidRPr="00205056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05056">
        <w:rPr>
          <w:rFonts w:ascii="Times New Roman" w:hAnsi="Times New Roman"/>
          <w:i/>
          <w:sz w:val="28"/>
          <w:szCs w:val="28"/>
        </w:rPr>
        <w:t>Качество подготовки обучающихся по ООП НОО</w:t>
      </w:r>
    </w:p>
    <w:tbl>
      <w:tblPr>
        <w:tblW w:w="101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44"/>
        <w:gridCol w:w="1519"/>
        <w:gridCol w:w="1701"/>
        <w:gridCol w:w="1768"/>
      </w:tblGrid>
      <w:tr w:rsidR="003E64BD" w:rsidRPr="00205056" w:rsidTr="00843032">
        <w:trPr>
          <w:trHeight w:val="543"/>
        </w:trPr>
        <w:tc>
          <w:tcPr>
            <w:tcW w:w="5144" w:type="dxa"/>
          </w:tcPr>
          <w:p w:rsidR="003E64BD" w:rsidRPr="00205056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1519" w:type="dxa"/>
          </w:tcPr>
          <w:p w:rsidR="003E64BD" w:rsidRPr="00205056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2016-2017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учебный год</w:t>
            </w:r>
          </w:p>
        </w:tc>
        <w:tc>
          <w:tcPr>
            <w:tcW w:w="1701" w:type="dxa"/>
          </w:tcPr>
          <w:p w:rsidR="003E64BD" w:rsidRPr="00205056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2017-2018</w:t>
            </w:r>
            <w:r w:rsidRPr="00205056">
              <w:rPr>
                <w:rFonts w:ascii="Times New Roman" w:hAnsi="Times New Roman"/>
                <w:sz w:val="28"/>
                <w:szCs w:val="28"/>
              </w:rPr>
              <w:t xml:space="preserve"> учебный год </w:t>
            </w:r>
          </w:p>
        </w:tc>
        <w:tc>
          <w:tcPr>
            <w:tcW w:w="1768" w:type="dxa"/>
          </w:tcPr>
          <w:p w:rsidR="003E64BD" w:rsidRDefault="003E64BD" w:rsidP="00843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  <w:p w:rsidR="003E64BD" w:rsidRPr="00843032" w:rsidRDefault="003E64BD" w:rsidP="008430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 31.12.2018</w:t>
            </w:r>
          </w:p>
        </w:tc>
      </w:tr>
      <w:tr w:rsidR="003E64BD" w:rsidRPr="00175B1D" w:rsidTr="00843032">
        <w:trPr>
          <w:trHeight w:val="287"/>
        </w:trPr>
        <w:tc>
          <w:tcPr>
            <w:tcW w:w="5144" w:type="dxa"/>
          </w:tcPr>
          <w:p w:rsidR="003E64BD" w:rsidRPr="00205056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Количество выпускников</w:t>
            </w:r>
          </w:p>
        </w:tc>
        <w:tc>
          <w:tcPr>
            <w:tcW w:w="1519" w:type="dxa"/>
          </w:tcPr>
          <w:p w:rsidR="003E64BD" w:rsidRPr="00205056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5056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3E64BD" w:rsidRPr="00205056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768" w:type="dxa"/>
          </w:tcPr>
          <w:p w:rsidR="003E64BD" w:rsidRPr="00843032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3E64BD" w:rsidRPr="00175B1D" w:rsidTr="00843032">
        <w:trPr>
          <w:trHeight w:val="1659"/>
        </w:trPr>
        <w:tc>
          <w:tcPr>
            <w:tcW w:w="5144" w:type="dxa"/>
          </w:tcPr>
          <w:p w:rsidR="003E64BD" w:rsidRPr="00175B1D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Доля в (%) обучающихся, освоивших основные общеобразовательные программы начального общего образования (по сведениям, содержащимся в личных делах обучающихся и классных журналах)</w:t>
            </w:r>
          </w:p>
        </w:tc>
        <w:tc>
          <w:tcPr>
            <w:tcW w:w="1519" w:type="dxa"/>
          </w:tcPr>
          <w:p w:rsidR="003E64BD" w:rsidRPr="00175B1D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3E64BD" w:rsidRPr="00175B1D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68" w:type="dxa"/>
          </w:tcPr>
          <w:p w:rsidR="003E64BD" w:rsidRPr="00843032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3E64BD" w:rsidRPr="00175B1D" w:rsidTr="00843032">
        <w:trPr>
          <w:trHeight w:val="1659"/>
        </w:trPr>
        <w:tc>
          <w:tcPr>
            <w:tcW w:w="5144" w:type="dxa"/>
          </w:tcPr>
          <w:p w:rsidR="003E64BD" w:rsidRPr="00175B1D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5B1D">
              <w:rPr>
                <w:rFonts w:ascii="Times New Roman" w:hAnsi="Times New Roman"/>
                <w:sz w:val="28"/>
                <w:szCs w:val="28"/>
              </w:rPr>
              <w:t>Доля (в %) обучающихся 4-х классов закончивших учебный год на «4» и «5» по всем учебным предметам (по сведениям, содержащимся в личных делах обучающихся и классных журналах)</w:t>
            </w:r>
          </w:p>
        </w:tc>
        <w:tc>
          <w:tcPr>
            <w:tcW w:w="1519" w:type="dxa"/>
          </w:tcPr>
          <w:p w:rsidR="003E64BD" w:rsidRPr="00175B1D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38,5</w:t>
            </w:r>
            <w:r w:rsidRPr="00175B1D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701" w:type="dxa"/>
          </w:tcPr>
          <w:p w:rsidR="003E64BD" w:rsidRPr="00175B1D" w:rsidRDefault="003E64BD" w:rsidP="002746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  <w:r w:rsidRPr="00175B1D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  <w:tc>
          <w:tcPr>
            <w:tcW w:w="1768" w:type="dxa"/>
          </w:tcPr>
          <w:p w:rsidR="003E64BD" w:rsidRPr="00843032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27,3</w:t>
            </w:r>
            <w:r w:rsidRPr="00843032">
              <w:rPr>
                <w:rFonts w:ascii="Times New Roman" w:hAnsi="Times New Roman"/>
                <w:sz w:val="28"/>
                <w:szCs w:val="28"/>
              </w:rPr>
              <w:t xml:space="preserve"> %</w:t>
            </w:r>
          </w:p>
        </w:tc>
      </w:tr>
      <w:tr w:rsidR="003E64BD" w:rsidRPr="0048745A" w:rsidTr="00843032">
        <w:trPr>
          <w:trHeight w:val="2217"/>
        </w:trPr>
        <w:tc>
          <w:tcPr>
            <w:tcW w:w="5144" w:type="dxa"/>
          </w:tcPr>
          <w:p w:rsidR="003E64BD" w:rsidRPr="00175B1D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75B1D">
              <w:rPr>
                <w:rFonts w:ascii="Times New Roman" w:hAnsi="Times New Roman"/>
                <w:bCs/>
                <w:sz w:val="28"/>
                <w:szCs w:val="28"/>
              </w:rPr>
              <w:t xml:space="preserve">Средний </w:t>
            </w:r>
            <w:r w:rsidRPr="00843032">
              <w:rPr>
                <w:rFonts w:ascii="Times New Roman" w:hAnsi="Times New Roman"/>
                <w:bCs/>
                <w:sz w:val="28"/>
                <w:szCs w:val="28"/>
              </w:rPr>
              <w:t>балл обучающихся ОО по результатам муниципальных мониторингов</w:t>
            </w:r>
          </w:p>
        </w:tc>
        <w:tc>
          <w:tcPr>
            <w:tcW w:w="1519" w:type="dxa"/>
          </w:tcPr>
          <w:p w:rsidR="003E64BD" w:rsidRPr="00175B1D" w:rsidRDefault="003E64BD" w:rsidP="001A4651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Русский язык – 3,7</w:t>
            </w:r>
          </w:p>
          <w:p w:rsidR="003E64BD" w:rsidRPr="00175B1D" w:rsidRDefault="003E64BD" w:rsidP="001A4651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Математика – 3,7</w:t>
            </w:r>
          </w:p>
          <w:p w:rsidR="003E64BD" w:rsidRPr="00175B1D" w:rsidRDefault="003E64BD" w:rsidP="001A4651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Окружающий мир – 3,7</w:t>
            </w:r>
          </w:p>
          <w:p w:rsidR="003E64BD" w:rsidRPr="00175B1D" w:rsidRDefault="003E64BD" w:rsidP="001A4651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Литературное чтение – 3,7</w:t>
            </w:r>
          </w:p>
        </w:tc>
        <w:tc>
          <w:tcPr>
            <w:tcW w:w="1701" w:type="dxa"/>
          </w:tcPr>
          <w:p w:rsidR="003E64BD" w:rsidRPr="001A4651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1A4651">
              <w:rPr>
                <w:rFonts w:ascii="Times New Roman" w:hAnsi="Times New Roman"/>
                <w:sz w:val="28"/>
                <w:szCs w:val="28"/>
              </w:rPr>
              <w:t>Русский язык – 3,5</w:t>
            </w:r>
          </w:p>
          <w:p w:rsidR="003E64BD" w:rsidRPr="001A4651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1A4651">
              <w:rPr>
                <w:rFonts w:ascii="Times New Roman" w:hAnsi="Times New Roman"/>
                <w:sz w:val="28"/>
                <w:szCs w:val="28"/>
              </w:rPr>
              <w:t>Математика – 3,6</w:t>
            </w:r>
          </w:p>
          <w:p w:rsidR="003E64BD" w:rsidRPr="001A4651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1A4651">
              <w:rPr>
                <w:rFonts w:ascii="Times New Roman" w:hAnsi="Times New Roman"/>
                <w:sz w:val="28"/>
                <w:szCs w:val="28"/>
              </w:rPr>
              <w:t>Окружающий мир – 3,8</w:t>
            </w:r>
          </w:p>
          <w:p w:rsidR="003E64BD" w:rsidRPr="001A4651" w:rsidRDefault="003E64BD" w:rsidP="001A4651">
            <w:pPr>
              <w:pStyle w:val="NoSpacing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1A4651">
              <w:rPr>
                <w:rFonts w:ascii="Times New Roman" w:hAnsi="Times New Roman"/>
                <w:sz w:val="28"/>
                <w:szCs w:val="28"/>
              </w:rPr>
              <w:t>Литературное чтение – 4,1</w:t>
            </w:r>
          </w:p>
        </w:tc>
        <w:tc>
          <w:tcPr>
            <w:tcW w:w="1768" w:type="dxa"/>
          </w:tcPr>
          <w:p w:rsidR="003E64BD" w:rsidRPr="008865B5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8865B5">
              <w:rPr>
                <w:rFonts w:ascii="Times New Roman" w:hAnsi="Times New Roman"/>
                <w:sz w:val="28"/>
                <w:szCs w:val="28"/>
              </w:rPr>
              <w:t>Русский язык – 3,4</w:t>
            </w:r>
          </w:p>
          <w:p w:rsidR="003E64BD" w:rsidRPr="008865B5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8865B5">
              <w:rPr>
                <w:rFonts w:ascii="Times New Roman" w:hAnsi="Times New Roman"/>
                <w:sz w:val="28"/>
                <w:szCs w:val="28"/>
              </w:rPr>
              <w:t>Математика – 3,5</w:t>
            </w:r>
          </w:p>
          <w:p w:rsidR="003E64BD" w:rsidRPr="008865B5" w:rsidRDefault="003E64BD" w:rsidP="00105D30">
            <w:pPr>
              <w:pStyle w:val="NoSpacing1"/>
              <w:rPr>
                <w:rFonts w:ascii="Times New Roman" w:hAnsi="Times New Roman"/>
                <w:sz w:val="28"/>
                <w:szCs w:val="28"/>
              </w:rPr>
            </w:pPr>
            <w:r w:rsidRPr="008865B5">
              <w:rPr>
                <w:rFonts w:ascii="Times New Roman" w:hAnsi="Times New Roman"/>
                <w:sz w:val="28"/>
                <w:szCs w:val="28"/>
              </w:rPr>
              <w:t>Окружающий мир – 3,7</w:t>
            </w:r>
          </w:p>
          <w:p w:rsidR="003E64BD" w:rsidRPr="001A4651" w:rsidRDefault="003E64BD" w:rsidP="008865B5">
            <w:pPr>
              <w:pStyle w:val="NoSpacing1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8865B5">
              <w:rPr>
                <w:rFonts w:ascii="Times New Roman" w:hAnsi="Times New Roman"/>
                <w:sz w:val="28"/>
                <w:szCs w:val="28"/>
              </w:rPr>
              <w:t>Литературное чтение – 3,5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</w:tc>
      </w:tr>
    </w:tbl>
    <w:p w:rsidR="003E64BD" w:rsidRPr="00182E62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В соответствии с миссией образовательного учреждения используются классно-урочная система, уроки-экскурсии, индивидуальная системы обучения. В начальной школе реализуется УМК «Школа России».</w:t>
      </w:r>
    </w:p>
    <w:p w:rsidR="003E64BD" w:rsidRPr="00182E62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Преоб</w:t>
      </w:r>
      <w:r>
        <w:rPr>
          <w:rFonts w:ascii="Times New Roman" w:hAnsi="Times New Roman"/>
          <w:sz w:val="28"/>
          <w:szCs w:val="28"/>
          <w:lang w:eastAsia="ru-RU"/>
        </w:rPr>
        <w:t>ладающими технологиями являются -</w:t>
      </w:r>
      <w:r w:rsidRPr="00182E62">
        <w:rPr>
          <w:rFonts w:ascii="Times New Roman" w:hAnsi="Times New Roman"/>
          <w:sz w:val="28"/>
          <w:szCs w:val="28"/>
          <w:lang w:eastAsia="ru-RU"/>
        </w:rPr>
        <w:t>использование системно-деятельностного подхода в обучении: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проблемно-поисковая деятельность;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личностно-ориентированное обучение,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работа в группах;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технология развития критического мышления;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технологии коммуникативного обучения;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технологии проблемного обучения,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уровневой дифференциации,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технологию проектного обучения, игровые технологии,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информационно-коммуникативные технологии.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Методы обучения: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словесные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наглядные.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практические,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методы контроля и самоконтроля,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индивидуальный опрос,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фронтальный опрос,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создание эмоционально-нравственных ситуаций,</w:t>
      </w:r>
    </w:p>
    <w:p w:rsidR="003E64BD" w:rsidRPr="00182E62" w:rsidRDefault="003E64BD" w:rsidP="000B68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метод проектов,</w:t>
      </w:r>
    </w:p>
    <w:p w:rsidR="003E64BD" w:rsidRPr="00182E62" w:rsidRDefault="003E64BD" w:rsidP="000B68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lang w:eastAsia="ru-RU"/>
        </w:rPr>
        <w:t>• метод учебных дискуссий.</w:t>
      </w:r>
    </w:p>
    <w:p w:rsidR="003E64BD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2E62">
        <w:rPr>
          <w:rFonts w:ascii="Times New Roman" w:hAnsi="Times New Roman"/>
          <w:sz w:val="28"/>
          <w:szCs w:val="28"/>
          <w:u w:val="single"/>
        </w:rPr>
        <w:t xml:space="preserve">Выводы: </w:t>
      </w:r>
      <w:r>
        <w:rPr>
          <w:rFonts w:ascii="Times New Roman" w:hAnsi="Times New Roman"/>
          <w:sz w:val="28"/>
          <w:szCs w:val="28"/>
          <w:lang w:eastAsia="ru-RU"/>
        </w:rPr>
        <w:t>Основной задачей оценки образовательной деятельности, функционирования внутренней системы оценки качества образования является определение степени соответствия образовательных результатов обучающихся, федеральным государственным требованиям к результатам основных общеобразовательных программам НОО.</w:t>
      </w:r>
    </w:p>
    <w:p w:rsidR="003E64BD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ВСОКО осуществляется по направлениям, которые являются предметом системы оценки качества образования:</w:t>
      </w:r>
    </w:p>
    <w:p w:rsidR="003E64BD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 оценка качества образовательных результатов;</w:t>
      </w:r>
    </w:p>
    <w:p w:rsidR="003E64BD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 оценка качества реализации образовательного процесса;</w:t>
      </w:r>
    </w:p>
    <w:p w:rsidR="003E64BD" w:rsidRDefault="003E64BD" w:rsidP="00A91A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• оценка качества условий, обеспечивающих образовательный процесс.</w:t>
      </w:r>
    </w:p>
    <w:p w:rsidR="003E64BD" w:rsidRDefault="003E64BD" w:rsidP="00A91AE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Итоги успеваемости подводятся и анализируются в конце каждого учебного периода и учебного года на совещаниях педагогического коллектива.</w:t>
      </w:r>
    </w:p>
    <w:p w:rsidR="003E64BD" w:rsidRDefault="003E64BD" w:rsidP="00182E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Промежуточная аттестация проведена в соответствии с утвержденным графиком. План подготовки к промежуточной аттестации выполнен по всем разделам. Нарушений дисциплины не отмечено.</w:t>
      </w:r>
    </w:p>
    <w:p w:rsidR="003E64BD" w:rsidRDefault="003E64BD" w:rsidP="00182E6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Учащихся, не прошедших промежуточную аттестацию по предметам нет. Промежуточная аттестация в целом показала стабильные результаты в обучении учащихся 2-4 классов.</w:t>
      </w:r>
    </w:p>
    <w:p w:rsidR="003E64BD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1.12. Состояние здоровья школьников, меры по охране и укреплению здоровья</w:t>
      </w:r>
    </w:p>
    <w:p w:rsidR="003E64BD" w:rsidRPr="00044F5C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  <w:highlight w:val="red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95"/>
        <w:gridCol w:w="5635"/>
      </w:tblGrid>
      <w:tr w:rsidR="003E64BD" w:rsidRPr="0048745A" w:rsidTr="00105D30">
        <w:tc>
          <w:tcPr>
            <w:tcW w:w="4395" w:type="dxa"/>
          </w:tcPr>
          <w:p w:rsidR="003E64BD" w:rsidRPr="00E124D9" w:rsidRDefault="003E64BD" w:rsidP="00105D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124D9">
              <w:rPr>
                <w:rFonts w:ascii="Times New Roman" w:hAnsi="Times New Roman"/>
                <w:sz w:val="28"/>
                <w:szCs w:val="28"/>
              </w:rPr>
              <w:t xml:space="preserve">Договор на медицинское обслуживание  учащихся, воспитанников </w:t>
            </w:r>
          </w:p>
        </w:tc>
        <w:tc>
          <w:tcPr>
            <w:tcW w:w="5635" w:type="dxa"/>
          </w:tcPr>
          <w:p w:rsidR="003E64BD" w:rsidRPr="00E124D9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04970">
              <w:rPr>
                <w:rFonts w:ascii="Times New Roman" w:hAnsi="Times New Roman"/>
                <w:sz w:val="28"/>
                <w:szCs w:val="28"/>
              </w:rPr>
              <w:t>По договору КГБУЗ «Хабаровская районная больница» Договор № 12-МО-18 от 01.01.2018 г «О совместной деятельности по медицинскому обслуживанию»</w:t>
            </w:r>
          </w:p>
        </w:tc>
      </w:tr>
    </w:tbl>
    <w:p w:rsidR="003E64BD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highlight w:val="red"/>
        </w:rPr>
      </w:pPr>
    </w:p>
    <w:p w:rsidR="003E64BD" w:rsidRPr="00CF0E7D" w:rsidRDefault="003E64BD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7D">
        <w:rPr>
          <w:rFonts w:ascii="Times New Roman" w:hAnsi="Times New Roman"/>
          <w:sz w:val="28"/>
          <w:szCs w:val="28"/>
        </w:rPr>
        <w:t>Группы здоровья</w:t>
      </w:r>
    </w:p>
    <w:p w:rsidR="003E64BD" w:rsidRPr="00CF0E7D" w:rsidRDefault="003E64BD" w:rsidP="00EA4B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37AD">
        <w:rPr>
          <w:rFonts w:ascii="Times New Roman" w:hAnsi="Times New Roman"/>
          <w:b/>
          <w:sz w:val="28"/>
          <w:szCs w:val="28"/>
        </w:rPr>
        <w:object w:dxaOrig="9763" w:dyaOrig="2880">
          <v:shape id="_x0000_i1027" type="#_x0000_t75" style="width:488.25pt;height:2in" o:ole="">
            <v:imagedata r:id="rId11" o:title=""/>
          </v:shape>
          <o:OLEObject Type="Embed" ProgID="MSGraph.Chart.8" ShapeID="_x0000_i1027" DrawAspect="Content" ObjectID="_1615192102" r:id="rId12">
            <o:FieldCodes>\s</o:FieldCodes>
          </o:OLEObject>
        </w:object>
      </w:r>
    </w:p>
    <w:p w:rsidR="003E64BD" w:rsidRPr="00CF0E7D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64BD" w:rsidRPr="002A1B7F" w:rsidRDefault="003E64BD" w:rsidP="0054425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F0E7D">
        <w:rPr>
          <w:rFonts w:ascii="Times New Roman" w:hAnsi="Times New Roman"/>
          <w:sz w:val="28"/>
          <w:szCs w:val="28"/>
        </w:rPr>
        <w:t>Физкультурные группы</w:t>
      </w:r>
    </w:p>
    <w:p w:rsidR="003E64BD" w:rsidRDefault="003E64BD" w:rsidP="009676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red"/>
        </w:rPr>
      </w:pPr>
      <w:r w:rsidRPr="00EA4BEE">
        <w:rPr>
          <w:rFonts w:ascii="Times New Roman" w:hAnsi="Times New Roman"/>
          <w:b/>
          <w:sz w:val="28"/>
          <w:szCs w:val="28"/>
        </w:rPr>
        <w:object w:dxaOrig="7831" w:dyaOrig="3676">
          <v:shape id="_x0000_i1028" type="#_x0000_t75" style="width:391.5pt;height:183.75pt" o:ole="">
            <v:imagedata r:id="rId13" o:title=""/>
          </v:shape>
          <o:OLEObject Type="Embed" ProgID="MSGraph.Chart.8" ShapeID="_x0000_i1028" DrawAspect="Content" ObjectID="_1615192103" r:id="rId14">
            <o:FieldCodes>\s</o:FieldCodes>
          </o:OLEObject>
        </w:object>
      </w:r>
    </w:p>
    <w:p w:rsidR="003E64BD" w:rsidRPr="002A1B7F" w:rsidRDefault="003E64BD" w:rsidP="0087103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1B7F">
        <w:rPr>
          <w:rFonts w:ascii="Times New Roman" w:hAnsi="Times New Roman"/>
          <w:sz w:val="28"/>
          <w:szCs w:val="28"/>
        </w:rPr>
        <w:t xml:space="preserve">Для укрепления и охраны здоровья школьников </w:t>
      </w:r>
      <w:r>
        <w:rPr>
          <w:rFonts w:ascii="Times New Roman" w:hAnsi="Times New Roman"/>
          <w:sz w:val="28"/>
          <w:szCs w:val="28"/>
        </w:rPr>
        <w:t>на основе ООП НОО по расписанию занятий в каждом классе еженедельно проводится 3 урока физической культуры. Внеурочной деятельностью предусмотрено спортивно-оздоровительное направление: 1 -  3 класс – «Здоровей-ка» 1 ч/неделю; 4 класс – «Подвижные игры» 2 ч/неделю. Годовым планом работы учреждения предусмотрены классные часы, беседы по формированию ЗОЖ, профилактике травматизма, ПДД, БЖД, Дни здоровья. В ходе Недели туризма, месячника военно-патриотической работы проводятся спортивные праздники. Планы работы школы в период школьных каникул предусматривают Дни спорта, минутки здоровья, утреннюю зарядку, прогулки и игры на свежем воздухе, утренний фильтр детей.</w:t>
      </w:r>
    </w:p>
    <w:p w:rsidR="003E64BD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709B8">
        <w:rPr>
          <w:rFonts w:ascii="Times New Roman" w:hAnsi="Times New Roman"/>
          <w:b/>
          <w:sz w:val="28"/>
          <w:szCs w:val="28"/>
        </w:rPr>
        <w:t>Вывод: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3709B8">
        <w:rPr>
          <w:rFonts w:ascii="Times New Roman" w:hAnsi="Times New Roman"/>
          <w:sz w:val="28"/>
          <w:szCs w:val="28"/>
        </w:rPr>
        <w:t>Работа по укреплению здоровья учащихся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709B8">
        <w:rPr>
          <w:rFonts w:ascii="Times New Roman" w:hAnsi="Times New Roman"/>
          <w:sz w:val="28"/>
          <w:szCs w:val="28"/>
        </w:rPr>
        <w:t>проводится планомерно</w:t>
      </w:r>
      <w:r>
        <w:rPr>
          <w:rFonts w:ascii="Times New Roman" w:hAnsi="Times New Roman"/>
          <w:sz w:val="28"/>
          <w:szCs w:val="28"/>
        </w:rPr>
        <w:t>, на хорошем уровне. К проведению бесед привлекаются сотрудники сторонних организация (медицинские работники, сотрудники ГИББД, ОПДН).</w:t>
      </w:r>
    </w:p>
    <w:p w:rsidR="003E64BD" w:rsidRPr="00CF55B7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F55B7">
        <w:rPr>
          <w:rFonts w:ascii="Times New Roman" w:hAnsi="Times New Roman"/>
          <w:b/>
          <w:sz w:val="28"/>
          <w:szCs w:val="28"/>
        </w:rPr>
        <w:t>1.13. Социальная активность и социальное партнёрство учреждения</w:t>
      </w:r>
    </w:p>
    <w:p w:rsidR="003E64BD" w:rsidRPr="00CF55B7" w:rsidRDefault="003E64BD" w:rsidP="004E436D">
      <w:pPr>
        <w:jc w:val="both"/>
        <w:rPr>
          <w:rFonts w:ascii="Times New Roman" w:hAnsi="Times New Roman"/>
          <w:b/>
          <w:sz w:val="28"/>
          <w:szCs w:val="28"/>
        </w:rPr>
      </w:pPr>
      <w:r w:rsidRPr="00CF55B7">
        <w:rPr>
          <w:rFonts w:ascii="Times New Roman" w:hAnsi="Times New Roman"/>
          <w:b/>
          <w:sz w:val="28"/>
          <w:szCs w:val="28"/>
          <w:u w:val="single"/>
        </w:rPr>
        <w:t>Оценка системы социальной активности</w:t>
      </w:r>
      <w:r w:rsidRPr="00CF55B7">
        <w:rPr>
          <w:rFonts w:ascii="Times New Roman" w:hAnsi="Times New Roman"/>
          <w:b/>
          <w:sz w:val="28"/>
          <w:szCs w:val="28"/>
        </w:rPr>
        <w:t xml:space="preserve"> .</w:t>
      </w:r>
    </w:p>
    <w:p w:rsidR="003E64BD" w:rsidRPr="00D82573" w:rsidRDefault="003E64BD" w:rsidP="00544252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F55B7">
        <w:rPr>
          <w:rFonts w:ascii="Times New Roman" w:hAnsi="Times New Roman"/>
          <w:i/>
          <w:sz w:val="28"/>
          <w:szCs w:val="28"/>
        </w:rPr>
        <w:t>Участие педагогов в профессиональных Конкурсах, Олимпиадах, Викторинах за 2018 год и подготовка учащихся к участию в мероприятиях различного уровня.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7"/>
        <w:gridCol w:w="3758"/>
        <w:gridCol w:w="776"/>
        <w:gridCol w:w="2248"/>
        <w:gridCol w:w="2786"/>
      </w:tblGrid>
      <w:tr w:rsidR="003E64BD" w:rsidRPr="00D82573" w:rsidTr="00206965">
        <w:trPr>
          <w:trHeight w:val="285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758" w:type="dxa"/>
          </w:tcPr>
          <w:p w:rsidR="003E64BD" w:rsidRPr="00D8257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Конкурс</w:t>
            </w:r>
          </w:p>
        </w:tc>
        <w:tc>
          <w:tcPr>
            <w:tcW w:w="776" w:type="dxa"/>
          </w:tcPr>
          <w:p w:rsidR="003E64BD" w:rsidRPr="00D8257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2248" w:type="dxa"/>
          </w:tcPr>
          <w:p w:rsidR="003E64BD" w:rsidRPr="00D8257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2786" w:type="dxa"/>
          </w:tcPr>
          <w:p w:rsidR="003E64BD" w:rsidRPr="00D82573" w:rsidRDefault="003E64BD" w:rsidP="00105D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Результат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58" w:type="dxa"/>
          </w:tcPr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Платформа Учи.ру </w:t>
            </w:r>
          </w:p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Дино-олимпиада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6" w:type="dxa"/>
          </w:tcPr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Задерновская Т.А.</w:t>
            </w:r>
          </w:p>
        </w:tc>
        <w:tc>
          <w:tcPr>
            <w:tcW w:w="2786" w:type="dxa"/>
          </w:tcPr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965">
              <w:rPr>
                <w:rFonts w:ascii="Times New Roman" w:hAnsi="Times New Roman"/>
                <w:sz w:val="28"/>
                <w:szCs w:val="28"/>
              </w:rPr>
              <w:t xml:space="preserve">Благодарственное письмо 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за помощь</w:t>
            </w:r>
          </w:p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проведении 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Дино-олимпиады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58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Платформа Учи.ру </w:t>
            </w:r>
          </w:p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Заврики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76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Задерновская Т.А.</w:t>
            </w:r>
          </w:p>
        </w:tc>
        <w:tc>
          <w:tcPr>
            <w:tcW w:w="2786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965">
              <w:rPr>
                <w:rFonts w:ascii="Times New Roman" w:hAnsi="Times New Roman"/>
                <w:sz w:val="28"/>
                <w:szCs w:val="28"/>
              </w:rPr>
              <w:t xml:space="preserve">Благодарственное письмо 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за помощь</w:t>
            </w:r>
          </w:p>
          <w:p w:rsidR="003E64BD" w:rsidRPr="00206965" w:rsidRDefault="003E64BD" w:rsidP="00206965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проведении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олимпиады по математике 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Заврики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5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Светской этике.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Степаненко Е.В.</w:t>
            </w:r>
            <w:r w:rsidRPr="00D8257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8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подготовку детей.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4303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5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Светской этике.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организацию и проведение школьного тура.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5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ОВИО. 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Степаненко Е.В.</w:t>
            </w:r>
          </w:p>
        </w:tc>
        <w:tc>
          <w:tcPr>
            <w:tcW w:w="278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подготовку детей.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5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ОВИО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организацию и проведение школьного тура.</w:t>
            </w:r>
          </w:p>
        </w:tc>
      </w:tr>
      <w:tr w:rsidR="003E64BD" w:rsidRPr="00D82573" w:rsidTr="00206965">
        <w:trPr>
          <w:trHeight w:val="622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5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ОПК. 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Степаненко Е.В.</w:t>
            </w:r>
          </w:p>
        </w:tc>
        <w:tc>
          <w:tcPr>
            <w:tcW w:w="278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подготовку детей.</w:t>
            </w:r>
          </w:p>
        </w:tc>
      </w:tr>
      <w:tr w:rsidR="003E64BD" w:rsidRPr="00D82573" w:rsidTr="00206965">
        <w:trPr>
          <w:trHeight w:val="1740"/>
        </w:trPr>
        <w:tc>
          <w:tcPr>
            <w:tcW w:w="497" w:type="dxa"/>
          </w:tcPr>
          <w:p w:rsidR="003E64BD" w:rsidRPr="00D82573" w:rsidRDefault="003E64BD" w:rsidP="00105D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5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ОПК</w:t>
            </w:r>
            <w:r w:rsidRPr="00D82573">
              <w:rPr>
                <w:rFonts w:ascii="Times New Roman" w:hAnsi="Times New Roman"/>
                <w:color w:val="000000"/>
                <w:sz w:val="28"/>
                <w:szCs w:val="28"/>
              </w:rPr>
              <w:t>. Школьный тур. Московский Свято-Тихановский гуманитарный университет.</w:t>
            </w:r>
          </w:p>
        </w:tc>
        <w:tc>
          <w:tcPr>
            <w:tcW w:w="77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 xml:space="preserve">Задерновская Т.А. </w:t>
            </w:r>
          </w:p>
        </w:tc>
        <w:tc>
          <w:tcPr>
            <w:tcW w:w="2786" w:type="dxa"/>
          </w:tcPr>
          <w:p w:rsidR="003E64BD" w:rsidRPr="00D82573" w:rsidRDefault="003E64BD" w:rsidP="00CC0A5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Благодарственное письмо за организацию и проведение школьного тура.</w:t>
            </w:r>
          </w:p>
        </w:tc>
      </w:tr>
      <w:tr w:rsidR="003E64BD" w:rsidRPr="00D82573" w:rsidTr="00206965">
        <w:trPr>
          <w:trHeight w:val="1740"/>
        </w:trPr>
        <w:tc>
          <w:tcPr>
            <w:tcW w:w="497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5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</w:pPr>
            <w:r w:rsidRPr="00CF55B7"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  <w:t xml:space="preserve">Платформа Учи.ру 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55B7">
              <w:rPr>
                <w:rFonts w:ascii="Cambria Math" w:hAnsi="Cambria Math" w:cs="Cambria Math"/>
                <w:color w:val="1B1919"/>
                <w:sz w:val="28"/>
                <w:szCs w:val="28"/>
                <w:lang w:eastAsia="ru-RU"/>
              </w:rPr>
              <w:t>≪</w:t>
            </w:r>
            <w:r w:rsidRPr="00CF55B7"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  <w:t>Олимпиада Плюс</w:t>
            </w:r>
            <w:r w:rsidRPr="00CF55B7">
              <w:rPr>
                <w:rFonts w:ascii="Cambria Math" w:hAnsi="Cambria Math" w:cs="Cambria Math"/>
                <w:color w:val="1B1919"/>
                <w:sz w:val="28"/>
                <w:szCs w:val="28"/>
                <w:lang w:eastAsia="ru-RU"/>
              </w:rPr>
              <w:t>≫</w:t>
            </w:r>
          </w:p>
        </w:tc>
        <w:tc>
          <w:tcPr>
            <w:tcW w:w="776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  <w:tc>
          <w:tcPr>
            <w:tcW w:w="2248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D82573">
              <w:rPr>
                <w:rFonts w:ascii="Times New Roman" w:hAnsi="Times New Roman"/>
                <w:sz w:val="28"/>
                <w:szCs w:val="28"/>
              </w:rPr>
              <w:t>Задерновская Т.А.</w:t>
            </w:r>
          </w:p>
        </w:tc>
        <w:tc>
          <w:tcPr>
            <w:tcW w:w="2786" w:type="dxa"/>
          </w:tcPr>
          <w:p w:rsidR="003E64BD" w:rsidRPr="00206965" w:rsidRDefault="003E64BD" w:rsidP="00CC0A5D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06965">
              <w:rPr>
                <w:rFonts w:ascii="Times New Roman" w:hAnsi="Times New Roman"/>
                <w:sz w:val="28"/>
                <w:szCs w:val="28"/>
              </w:rPr>
              <w:t xml:space="preserve">Благодарственное письмо 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за помощь</w:t>
            </w:r>
          </w:p>
          <w:p w:rsidR="003E64BD" w:rsidRPr="00206965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 проведении 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лимпиады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Плюс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3E64BD" w:rsidRPr="00D82573" w:rsidRDefault="003E64BD" w:rsidP="0054425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E64BD" w:rsidRPr="00D82573" w:rsidRDefault="003E64BD" w:rsidP="00544252">
      <w:pPr>
        <w:pStyle w:val="NoSpacing1"/>
        <w:rPr>
          <w:rFonts w:ascii="Times New Roman" w:hAnsi="Times New Roman"/>
          <w:i/>
          <w:sz w:val="28"/>
          <w:szCs w:val="28"/>
        </w:rPr>
      </w:pPr>
      <w:r w:rsidRPr="00D82573">
        <w:rPr>
          <w:rFonts w:ascii="Times New Roman" w:hAnsi="Times New Roman"/>
          <w:i/>
          <w:sz w:val="28"/>
          <w:szCs w:val="28"/>
        </w:rPr>
        <w:t xml:space="preserve">Результаты участия обучающихся в дистанционных олимпиадах </w:t>
      </w:r>
    </w:p>
    <w:p w:rsidR="003E64BD" w:rsidRDefault="003E64BD" w:rsidP="00544252">
      <w:pPr>
        <w:pStyle w:val="NoSpacing1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 2018 </w:t>
      </w:r>
      <w:r w:rsidRPr="00D82573">
        <w:rPr>
          <w:rFonts w:ascii="Times New Roman" w:hAnsi="Times New Roman"/>
          <w:i/>
          <w:sz w:val="28"/>
          <w:szCs w:val="28"/>
        </w:rPr>
        <w:t xml:space="preserve"> уч. год.</w:t>
      </w:r>
    </w:p>
    <w:tbl>
      <w:tblPr>
        <w:tblW w:w="10127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4178"/>
        <w:gridCol w:w="1634"/>
        <w:gridCol w:w="1418"/>
        <w:gridCol w:w="2472"/>
      </w:tblGrid>
      <w:tr w:rsidR="003E64BD" w:rsidRPr="00E7091C" w:rsidTr="00CC0A5D">
        <w:trPr>
          <w:trHeight w:val="85"/>
        </w:trPr>
        <w:tc>
          <w:tcPr>
            <w:tcW w:w="425" w:type="dxa"/>
            <w:vMerge w:val="restart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178" w:type="dxa"/>
            <w:vMerge w:val="restart"/>
            <w:vAlign w:val="center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Название смотра,  конкурса, соревнования и т.д.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Учредитель.</w:t>
            </w:r>
          </w:p>
        </w:tc>
        <w:tc>
          <w:tcPr>
            <w:tcW w:w="5524" w:type="dxa"/>
            <w:gridSpan w:val="3"/>
            <w:vAlign w:val="center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Результаты</w:t>
            </w:r>
          </w:p>
        </w:tc>
      </w:tr>
      <w:tr w:rsidR="003E64BD" w:rsidRPr="00E7091C" w:rsidTr="00CC0A5D">
        <w:trPr>
          <w:trHeight w:val="1678"/>
        </w:trPr>
        <w:tc>
          <w:tcPr>
            <w:tcW w:w="425" w:type="dxa"/>
            <w:vMerge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  <w:vMerge/>
            <w:vAlign w:val="center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4" w:type="dxa"/>
            <w:textDirection w:val="btLr"/>
            <w:vAlign w:val="center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textDirection w:val="btLr"/>
            <w:vAlign w:val="center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краевой</w:t>
            </w:r>
          </w:p>
        </w:tc>
        <w:tc>
          <w:tcPr>
            <w:tcW w:w="2472" w:type="dxa"/>
            <w:textDirection w:val="btLr"/>
            <w:vAlign w:val="center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федеральный</w:t>
            </w:r>
          </w:p>
        </w:tc>
      </w:tr>
      <w:tr w:rsidR="003E64BD" w:rsidRPr="00E7091C" w:rsidTr="00CC0A5D">
        <w:trPr>
          <w:trHeight w:val="273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color w:val="000000"/>
                <w:sz w:val="28"/>
                <w:szCs w:val="28"/>
              </w:rPr>
              <w:t>Открытая Всероссийская интеллектуальная олимпиада «Наше наследие». Школьный тур. Московский Свято-Тихановский гуманитарный университет.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- 16 чел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CF55B7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– 1 чел.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Светской этике. Школьный тур. Московский Свято-Тихановский гуманитарный университет.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- 4 чел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CF55B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степени – 4 чел.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CF55B7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степени – 1 чел.</w:t>
            </w: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color w:val="000000"/>
                <w:sz w:val="28"/>
                <w:szCs w:val="28"/>
              </w:rPr>
              <w:t>Олимпиада по Основам православной культуры. Школьный тур. Московский Свято-Тихановский гуманитарный университет.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-5 чел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CF55B7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степени – 1 чел.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 xml:space="preserve">Диплом </w:t>
            </w:r>
            <w:r w:rsidRPr="00CF55B7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степени – 6 чел.</w:t>
            </w: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color w:val="000000"/>
                <w:sz w:val="28"/>
                <w:szCs w:val="28"/>
              </w:rPr>
              <w:t>Всероссийская неделя мониторинга по математике для начальной школы. Электронная школа «Знаника»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-5 чел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color w:val="000000"/>
                <w:sz w:val="28"/>
                <w:szCs w:val="28"/>
              </w:rPr>
              <w:t>Всероссийская неделя мониторинга по русскому языку для начальной школы. Электронная школа «Знаника»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-2 чел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B691D" w:rsidRDefault="003E64BD" w:rsidP="00CB691D">
            <w:pPr>
              <w:pStyle w:val="NoSpacing"/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1B1919"/>
                <w:sz w:val="28"/>
                <w:szCs w:val="28"/>
                <w:lang w:val="en-US" w:eastAsia="ru-RU"/>
              </w:rPr>
              <w:t>VIII</w:t>
            </w:r>
            <w:r w:rsidRPr="00CB691D"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  <w:t>онлай-олимпиада по математике.</w:t>
            </w:r>
            <w:r w:rsidRPr="00CF55B7">
              <w:rPr>
                <w:rFonts w:ascii="Cambria Math" w:hAnsi="Cambria Math" w:cs="Cambria Math"/>
                <w:color w:val="1B1919"/>
                <w:sz w:val="28"/>
                <w:szCs w:val="28"/>
                <w:lang w:eastAsia="ru-RU"/>
              </w:rPr>
              <w:t>≪</w:t>
            </w:r>
            <w:r w:rsidRPr="00CF55B7"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  <w:t>Олимпиада Плюс</w:t>
            </w:r>
            <w:r w:rsidRPr="00CF55B7">
              <w:rPr>
                <w:rFonts w:ascii="Cambria Math" w:hAnsi="Cambria Math" w:cs="Cambria Math"/>
                <w:color w:val="1B1919"/>
                <w:sz w:val="28"/>
                <w:szCs w:val="28"/>
                <w:lang w:eastAsia="ru-RU"/>
              </w:rPr>
              <w:t>≫</w:t>
            </w:r>
            <w:r>
              <w:rPr>
                <w:rFonts w:ascii="Cambria Math" w:hAnsi="Cambria Math" w:cs="Cambria Math"/>
                <w:color w:val="1B1919"/>
                <w:sz w:val="28"/>
                <w:szCs w:val="28"/>
                <w:lang w:eastAsia="ru-RU"/>
              </w:rPr>
              <w:t xml:space="preserve">. </w:t>
            </w:r>
            <w:r w:rsidRPr="00CF55B7">
              <w:rPr>
                <w:rFonts w:ascii="Times New Roman" w:hAnsi="Times New Roman"/>
                <w:color w:val="1B1919"/>
                <w:sz w:val="28"/>
                <w:szCs w:val="28"/>
                <w:lang w:eastAsia="ru-RU"/>
              </w:rPr>
              <w:t>Платформа Учи.ру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Похвальная грамота – 1 чел.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206965" w:rsidRDefault="003E64BD" w:rsidP="00CB691D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Всероссийская онлайн-олимпиада по русскому языку </w:t>
            </w:r>
          </w:p>
          <w:p w:rsidR="003E64BD" w:rsidRPr="00CF55B7" w:rsidRDefault="003E64BD" w:rsidP="00CB691D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Заврики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Платформа Учи.ру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Default="003E64BD" w:rsidP="00CB691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Похвальная грамота – 1 чел.</w:t>
            </w:r>
          </w:p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206965" w:rsidRDefault="003E64BD" w:rsidP="00CB691D">
            <w:pPr>
              <w:pStyle w:val="NoSpacing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Всероссийская межпредметная онлайн-олимпиада </w:t>
            </w:r>
          </w:p>
          <w:p w:rsidR="003E64BD" w:rsidRPr="00CF55B7" w:rsidRDefault="003E64BD" w:rsidP="00CB691D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≪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Дино-олимпиада</w:t>
            </w:r>
            <w:r w:rsidRPr="00206965">
              <w:rPr>
                <w:rFonts w:ascii="Cambria Math" w:hAnsi="Cambria Math" w:cs="Cambria Math"/>
                <w:sz w:val="28"/>
                <w:szCs w:val="28"/>
                <w:lang w:eastAsia="ru-RU"/>
              </w:rPr>
              <w:t>≫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06965">
              <w:rPr>
                <w:rFonts w:ascii="Times New Roman" w:hAnsi="Times New Roman"/>
                <w:sz w:val="28"/>
                <w:szCs w:val="28"/>
                <w:lang w:eastAsia="ru-RU"/>
              </w:rPr>
              <w:t>Платформа Учи.ру</w:t>
            </w: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Default="003E64BD" w:rsidP="00CB691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Похвальная грамота – 1 чел.</w:t>
            </w:r>
          </w:p>
          <w:p w:rsidR="003E64BD" w:rsidRPr="00CF55B7" w:rsidRDefault="003E64BD" w:rsidP="00CB691D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CF55B7">
              <w:rPr>
                <w:rFonts w:ascii="Times New Roman" w:hAnsi="Times New Roman"/>
                <w:sz w:val="28"/>
                <w:szCs w:val="28"/>
              </w:rPr>
              <w:t>Сертификат участника -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CF55B7">
              <w:rPr>
                <w:rFonts w:ascii="Times New Roman" w:hAnsi="Times New Roman"/>
                <w:sz w:val="28"/>
                <w:szCs w:val="28"/>
              </w:rPr>
              <w:t xml:space="preserve"> чел</w:t>
            </w:r>
          </w:p>
        </w:tc>
      </w:tr>
      <w:tr w:rsidR="003E64BD" w:rsidRPr="0093618B" w:rsidTr="00CC0A5D">
        <w:trPr>
          <w:trHeight w:val="594"/>
        </w:trPr>
        <w:tc>
          <w:tcPr>
            <w:tcW w:w="425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34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2" w:type="dxa"/>
          </w:tcPr>
          <w:p w:rsidR="003E64BD" w:rsidRPr="00CF55B7" w:rsidRDefault="003E64BD" w:rsidP="00CF55B7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E64BD" w:rsidRDefault="003E64BD" w:rsidP="00544252">
      <w:pPr>
        <w:pStyle w:val="NoSpacing1"/>
        <w:rPr>
          <w:rFonts w:ascii="Times New Roman" w:hAnsi="Times New Roman"/>
          <w:i/>
          <w:sz w:val="28"/>
          <w:szCs w:val="28"/>
        </w:rPr>
      </w:pPr>
    </w:p>
    <w:p w:rsidR="003E64BD" w:rsidRDefault="003E64BD" w:rsidP="00544252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D82573">
        <w:rPr>
          <w:rFonts w:ascii="Times New Roman" w:hAnsi="Times New Roman"/>
          <w:i/>
          <w:sz w:val="28"/>
          <w:szCs w:val="28"/>
        </w:rPr>
        <w:t xml:space="preserve">Результативность участия обучающихся в конкурсах, соревнованиях, смотрах и т.п. поселенческого, муниципального, краевого, федерального и международного уровней за </w:t>
      </w:r>
      <w:r w:rsidRPr="00843032">
        <w:rPr>
          <w:rFonts w:ascii="Times New Roman" w:hAnsi="Times New Roman"/>
          <w:i/>
          <w:sz w:val="28"/>
          <w:szCs w:val="28"/>
        </w:rPr>
        <w:t>201</w:t>
      </w:r>
      <w:r>
        <w:rPr>
          <w:rFonts w:ascii="Times New Roman" w:hAnsi="Times New Roman"/>
          <w:i/>
          <w:sz w:val="28"/>
          <w:szCs w:val="28"/>
        </w:rPr>
        <w:t>8</w:t>
      </w:r>
      <w:r w:rsidRPr="00D82573">
        <w:rPr>
          <w:rFonts w:ascii="Times New Roman" w:hAnsi="Times New Roman"/>
          <w:i/>
          <w:sz w:val="28"/>
          <w:szCs w:val="28"/>
        </w:rPr>
        <w:t xml:space="preserve"> уч</w:t>
      </w:r>
      <w:r>
        <w:rPr>
          <w:rFonts w:ascii="Times New Roman" w:hAnsi="Times New Roman"/>
          <w:i/>
          <w:sz w:val="28"/>
          <w:szCs w:val="28"/>
        </w:rPr>
        <w:t>.</w:t>
      </w:r>
      <w:r w:rsidRPr="00D82573">
        <w:rPr>
          <w:rFonts w:ascii="Times New Roman" w:hAnsi="Times New Roman"/>
          <w:i/>
          <w:sz w:val="28"/>
          <w:szCs w:val="28"/>
        </w:rPr>
        <w:t xml:space="preserve">  год.</w:t>
      </w:r>
    </w:p>
    <w:p w:rsidR="003E64BD" w:rsidRDefault="003E64BD" w:rsidP="00544252">
      <w:pPr>
        <w:pStyle w:val="ListParagraph1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text" w:horzAnchor="margin" w:tblpY="176"/>
        <w:tblW w:w="9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82"/>
        <w:gridCol w:w="1236"/>
        <w:gridCol w:w="1028"/>
        <w:gridCol w:w="1197"/>
        <w:gridCol w:w="634"/>
        <w:gridCol w:w="641"/>
        <w:gridCol w:w="1517"/>
      </w:tblGrid>
      <w:tr w:rsidR="003E64BD" w:rsidRPr="00D82573" w:rsidTr="00CB691D">
        <w:trPr>
          <w:cantSplit/>
          <w:trHeight w:val="328"/>
        </w:trPr>
        <w:tc>
          <w:tcPr>
            <w:tcW w:w="3582" w:type="dxa"/>
            <w:vMerge w:val="restart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Название смотра,  конкурса, соревнования и т.д.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Учредитель. 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253" w:type="dxa"/>
            <w:gridSpan w:val="6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Результаты</w:t>
            </w:r>
          </w:p>
        </w:tc>
      </w:tr>
      <w:tr w:rsidR="003E64BD" w:rsidRPr="00D82573" w:rsidTr="00CB691D">
        <w:trPr>
          <w:cantSplit/>
          <w:trHeight w:val="2210"/>
        </w:trPr>
        <w:tc>
          <w:tcPr>
            <w:tcW w:w="3582" w:type="dxa"/>
            <w:vMerge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236" w:type="dxa"/>
            <w:textDirection w:val="btLr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Поселенческий </w:t>
            </w:r>
          </w:p>
        </w:tc>
        <w:tc>
          <w:tcPr>
            <w:tcW w:w="1028" w:type="dxa"/>
            <w:textDirection w:val="btLr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Муниципальный</w:t>
            </w:r>
          </w:p>
        </w:tc>
        <w:tc>
          <w:tcPr>
            <w:tcW w:w="1197" w:type="dxa"/>
            <w:textDirection w:val="btLr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Краевой </w:t>
            </w:r>
          </w:p>
        </w:tc>
        <w:tc>
          <w:tcPr>
            <w:tcW w:w="634" w:type="dxa"/>
            <w:textDirection w:val="btLr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Федеральный </w:t>
            </w:r>
          </w:p>
        </w:tc>
        <w:tc>
          <w:tcPr>
            <w:tcW w:w="641" w:type="dxa"/>
            <w:textDirection w:val="btLr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Международный</w:t>
            </w:r>
          </w:p>
        </w:tc>
        <w:tc>
          <w:tcPr>
            <w:tcW w:w="1517" w:type="dxa"/>
            <w:textDirection w:val="btL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Внутришкольный </w:t>
            </w:r>
          </w:p>
        </w:tc>
      </w:tr>
      <w:tr w:rsidR="003E64BD" w:rsidRPr="00D82573" w:rsidTr="00CB691D">
        <w:trPr>
          <w:trHeight w:val="70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Краевой конкурс изобразительного искусства «Нет родней и краше стороны моей». КГАОУДО «Центр развития творчества детей»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III</w:t>
            </w:r>
            <w:r w:rsidRPr="00AB64C7">
              <w:rPr>
                <w:rFonts w:ascii="Times New Roman" w:hAnsi="Times New Roman"/>
              </w:rPr>
              <w:t xml:space="preserve"> степени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Свидетельство участника – 3 чел</w:t>
            </w: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Конкурс портретов из природного материала «Знакомьтесь – мамочка моя». 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победителя – 6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Благодарность участника – 8 чел. </w:t>
            </w:r>
          </w:p>
        </w:tc>
      </w:tr>
      <w:tr w:rsidR="003E64BD" w:rsidRPr="00D82573" w:rsidTr="00CB691D">
        <w:trPr>
          <w:trHeight w:val="170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Конкурс букетов из бытовых материалов «Для любимой мамочки». 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победителя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Благодарность участника – 10 чел.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Конкурс рисунков «Край далёкий с лесами да сопками». МКУК «ЦКДО» с. Краснореченское.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участника – 6 чел.</w:t>
            </w: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Style w:val="Strong"/>
                <w:rFonts w:ascii="Times New Roman" w:hAnsi="Times New Roman"/>
                <w:b w:val="0"/>
                <w:bCs/>
              </w:rPr>
            </w:pPr>
            <w:r w:rsidRPr="00AB64C7">
              <w:rPr>
                <w:rStyle w:val="Strong"/>
                <w:rFonts w:ascii="Times New Roman" w:hAnsi="Times New Roman"/>
                <w:b w:val="0"/>
                <w:bCs/>
              </w:rPr>
              <w:t xml:space="preserve">Конкурс чтецов «Есть край, которым я горжусь» </w:t>
            </w:r>
            <w:r w:rsidRPr="00AB64C7">
              <w:rPr>
                <w:rFonts w:ascii="Times New Roman" w:hAnsi="Times New Roman"/>
              </w:rPr>
              <w:t>МКУК «ЦКДО» с. Краснореченское.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участника –10 чел. Диплом победителя место – 1 чел.</w:t>
            </w: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</w:t>
            </w:r>
            <w:r w:rsidRPr="00AB64C7">
              <w:rPr>
                <w:rFonts w:ascii="Times New Roman" w:hAnsi="Times New Roman"/>
              </w:rPr>
              <w:t xml:space="preserve"> место – 2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II</w:t>
            </w:r>
            <w:r w:rsidRPr="00AB64C7">
              <w:rPr>
                <w:rFonts w:ascii="Times New Roman" w:hAnsi="Times New Roman"/>
              </w:rPr>
              <w:t xml:space="preserve"> место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III</w:t>
            </w:r>
            <w:r w:rsidRPr="00AB64C7">
              <w:rPr>
                <w:rFonts w:ascii="Times New Roman" w:hAnsi="Times New Roman"/>
              </w:rPr>
              <w:t xml:space="preserve"> место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Style w:val="Strong"/>
                <w:rFonts w:ascii="Times New Roman" w:hAnsi="Times New Roman"/>
                <w:b w:val="0"/>
                <w:bCs/>
              </w:rPr>
            </w:pPr>
            <w:r w:rsidRPr="00AB64C7">
              <w:rPr>
                <w:rStyle w:val="Strong"/>
                <w:rFonts w:ascii="Times New Roman" w:hAnsi="Times New Roman"/>
                <w:b w:val="0"/>
                <w:bCs/>
              </w:rPr>
              <w:t xml:space="preserve">Конкурс «Украсим ёлку сами!». 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.</w:t>
            </w: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</w:t>
            </w:r>
            <w:r w:rsidRPr="00AB64C7">
              <w:rPr>
                <w:rFonts w:ascii="Times New Roman" w:hAnsi="Times New Roman"/>
              </w:rPr>
              <w:t xml:space="preserve"> место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II</w:t>
            </w:r>
            <w:r w:rsidRPr="00AB64C7">
              <w:rPr>
                <w:rFonts w:ascii="Times New Roman" w:hAnsi="Times New Roman"/>
              </w:rPr>
              <w:t xml:space="preserve"> место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</w:t>
            </w:r>
            <w:r w:rsidRPr="00AB64C7">
              <w:rPr>
                <w:rFonts w:ascii="Times New Roman" w:hAnsi="Times New Roman"/>
                <w:lang w:val="en-US"/>
              </w:rPr>
              <w:t>III</w:t>
            </w:r>
            <w:r w:rsidRPr="00AB64C7">
              <w:rPr>
                <w:rFonts w:ascii="Times New Roman" w:hAnsi="Times New Roman"/>
              </w:rPr>
              <w:t xml:space="preserve"> место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Благодарность участника – 11 чел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Style w:val="Strong"/>
                <w:rFonts w:ascii="Times New Roman" w:hAnsi="Times New Roman"/>
                <w:b w:val="0"/>
                <w:bCs/>
              </w:rPr>
            </w:pPr>
            <w:r w:rsidRPr="00AB64C7">
              <w:rPr>
                <w:rStyle w:val="Strong"/>
                <w:rFonts w:ascii="Times New Roman" w:hAnsi="Times New Roman"/>
                <w:b w:val="0"/>
                <w:bCs/>
              </w:rPr>
              <w:t>Конкурс поделок «Символ года своими руками»</w:t>
            </w:r>
            <w:r w:rsidRPr="00AB64C7">
              <w:rPr>
                <w:rStyle w:val="Strong"/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победителя – 3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Благодарность участника – 5 чел.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Style w:val="Strong"/>
                <w:rFonts w:ascii="Times New Roman" w:hAnsi="Times New Roman"/>
                <w:b w:val="0"/>
                <w:bCs/>
              </w:rPr>
            </w:pPr>
            <w:r w:rsidRPr="00AB64C7">
              <w:rPr>
                <w:rStyle w:val="Strong"/>
                <w:rFonts w:ascii="Times New Roman" w:hAnsi="Times New Roman"/>
                <w:b w:val="0"/>
                <w:bCs/>
              </w:rPr>
              <w:t xml:space="preserve">Конкурс детского рисунка «Гуманное отношение к животным». </w:t>
            </w:r>
          </w:p>
          <w:p w:rsidR="003E64BD" w:rsidRPr="00AB64C7" w:rsidRDefault="003E64BD" w:rsidP="00AB64C7">
            <w:pPr>
              <w:pStyle w:val="NoSpacing"/>
              <w:rPr>
                <w:rStyle w:val="Strong"/>
                <w:rFonts w:ascii="Times New Roman" w:hAnsi="Times New Roman"/>
                <w:b w:val="0"/>
                <w:bCs/>
              </w:rPr>
            </w:pP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победителя – 2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Благодарность участника – 6 чел.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Фотовыставка «Братья наши меньшие»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.</w:t>
            </w: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Диплом победителя – 5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Благодарность участника – 7 чел.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Муниципальный творческий конкурс « Я, ты, он, она – голосует вся семья!» УО ХМР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Участие – 8 чел.</w:t>
            </w: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Краевой заочный творческий конкурс «Мой зоосад»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Участие </w:t>
            </w: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Краевой конкурс «Рождественская открытка». Отдел религиозного образования и катехизации Хабаровской епархии, ТОГУ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Участие – 2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 (Итоги не подведены)</w:t>
            </w: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Конкурс фоторабот «Как прекрасен этот мир». 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Администрация ХМР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Участие – 7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(Итоги не подведены)</w:t>
            </w: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Региональный этап Международного творчества «Красота божьего мира»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Участие – 4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 (Итоги не подведены)</w:t>
            </w: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Фестиваль «Рождество глазами детей»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Благодарственное письмо</w:t>
            </w:r>
            <w:r w:rsidRPr="00AB64C7">
              <w:rPr>
                <w:rFonts w:ascii="Times New Roman" w:hAnsi="Times New Roman"/>
              </w:rPr>
              <w:t xml:space="preserve"> – 1 чел.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>Участие – 3 чел.</w:t>
            </w:r>
          </w:p>
          <w:p w:rsidR="003E64BD" w:rsidRPr="00AB64C7" w:rsidRDefault="003E64BD" w:rsidP="00526F7D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Смотр строя и песни «Солдатушки, бравы ребятушки»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Диплом </w:t>
            </w:r>
            <w:r>
              <w:rPr>
                <w:rFonts w:ascii="Times New Roman" w:hAnsi="Times New Roman"/>
                <w:lang w:val="en-US"/>
              </w:rPr>
              <w:t>II</w:t>
            </w:r>
            <w:r>
              <w:rPr>
                <w:rFonts w:ascii="Times New Roman" w:hAnsi="Times New Roman"/>
              </w:rPr>
              <w:t xml:space="preserve"> место</w:t>
            </w: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526F7D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2B1603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Конкурс рисунков «День Победы!» 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2B1603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победителя – </w:t>
            </w:r>
            <w:r>
              <w:rPr>
                <w:rFonts w:ascii="Times New Roman" w:hAnsi="Times New Roman"/>
              </w:rPr>
              <w:t>4</w:t>
            </w:r>
            <w:r w:rsidRPr="00AB64C7">
              <w:rPr>
                <w:rFonts w:ascii="Times New Roman" w:hAnsi="Times New Roman"/>
              </w:rPr>
              <w:t xml:space="preserve"> чел.</w:t>
            </w:r>
          </w:p>
          <w:p w:rsidR="003E64BD" w:rsidRPr="00AB64C7" w:rsidRDefault="003E64BD" w:rsidP="002B1603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Благодарность участника – </w:t>
            </w:r>
            <w:r>
              <w:rPr>
                <w:rFonts w:ascii="Times New Roman" w:hAnsi="Times New Roman"/>
              </w:rPr>
              <w:t>25</w:t>
            </w:r>
            <w:r w:rsidRPr="00AB64C7">
              <w:rPr>
                <w:rFonts w:ascii="Times New Roman" w:hAnsi="Times New Roman"/>
              </w:rPr>
              <w:t xml:space="preserve"> чел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9-й поселенческий фестиваль «Салют Победы». Номинация «Изобразительное искусство»</w:t>
            </w:r>
          </w:p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 победителя – 1 чел.</w:t>
            </w: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Смотр-конкурс детского художественно-изобразительного творчества в честь 369 годовщины пожарной охраны России 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Благодарность участника – 11 чел.</w:t>
            </w: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рисунков «Я говорю «НЕТ!» лесным пожарам». (школьный этап)</w:t>
            </w:r>
          </w:p>
        </w:tc>
        <w:tc>
          <w:tcPr>
            <w:tcW w:w="1236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AB64C7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Благодарность участника – </w:t>
            </w:r>
            <w:r>
              <w:rPr>
                <w:rFonts w:ascii="Times New Roman" w:hAnsi="Times New Roman"/>
              </w:rPr>
              <w:t xml:space="preserve">9 </w:t>
            </w:r>
            <w:r w:rsidRPr="00AB64C7">
              <w:rPr>
                <w:rFonts w:ascii="Times New Roman" w:hAnsi="Times New Roman"/>
              </w:rPr>
              <w:t>чел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Муниципальный конкурс рисунков и плакатов среди учащихся «Мы защищаем природу»</w:t>
            </w:r>
          </w:p>
        </w:tc>
        <w:tc>
          <w:tcPr>
            <w:tcW w:w="1236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Грамота 1 место</w:t>
            </w:r>
          </w:p>
        </w:tc>
        <w:tc>
          <w:tcPr>
            <w:tcW w:w="1197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победителя – </w:t>
            </w:r>
            <w:r>
              <w:rPr>
                <w:rFonts w:ascii="Times New Roman" w:hAnsi="Times New Roman"/>
              </w:rPr>
              <w:t>7</w:t>
            </w:r>
            <w:r w:rsidRPr="00AB64C7">
              <w:rPr>
                <w:rFonts w:ascii="Times New Roman" w:hAnsi="Times New Roman"/>
              </w:rPr>
              <w:t xml:space="preserve"> чел.</w:t>
            </w:r>
          </w:p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Благодарность участника – </w:t>
            </w:r>
            <w:r>
              <w:rPr>
                <w:rFonts w:ascii="Times New Roman" w:hAnsi="Times New Roman"/>
              </w:rPr>
              <w:t>13</w:t>
            </w:r>
            <w:r w:rsidRPr="00AB64C7">
              <w:rPr>
                <w:rFonts w:ascii="Times New Roman" w:hAnsi="Times New Roman"/>
              </w:rPr>
              <w:t xml:space="preserve"> чел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Выставка рисунков «Взгляд из космоса»</w:t>
            </w:r>
          </w:p>
        </w:tc>
        <w:tc>
          <w:tcPr>
            <w:tcW w:w="1236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1C09B8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победителя – </w:t>
            </w:r>
            <w:r>
              <w:rPr>
                <w:rFonts w:ascii="Times New Roman" w:hAnsi="Times New Roman"/>
              </w:rPr>
              <w:t>4</w:t>
            </w:r>
            <w:r w:rsidRPr="00AB64C7">
              <w:rPr>
                <w:rFonts w:ascii="Times New Roman" w:hAnsi="Times New Roman"/>
              </w:rPr>
              <w:t xml:space="preserve"> чел.</w:t>
            </w:r>
          </w:p>
          <w:p w:rsidR="003E64BD" w:rsidRPr="00AB64C7" w:rsidRDefault="003E64BD" w:rsidP="001C09B8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Благодарность участника – </w:t>
            </w:r>
            <w:r>
              <w:rPr>
                <w:rFonts w:ascii="Times New Roman" w:hAnsi="Times New Roman"/>
              </w:rPr>
              <w:t>21</w:t>
            </w:r>
            <w:r w:rsidRPr="00AB64C7">
              <w:rPr>
                <w:rFonts w:ascii="Times New Roman" w:hAnsi="Times New Roman"/>
              </w:rPr>
              <w:t xml:space="preserve"> чел</w:t>
            </w:r>
          </w:p>
        </w:tc>
      </w:tr>
      <w:tr w:rsidR="003E64BD" w:rsidRPr="00D82573" w:rsidTr="00CB691D">
        <w:trPr>
          <w:trHeight w:val="827"/>
        </w:trPr>
        <w:tc>
          <w:tcPr>
            <w:tcW w:w="3582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 поделок, рисунков, открыток и фотографий  «Портрет весны»</w:t>
            </w:r>
          </w:p>
        </w:tc>
        <w:tc>
          <w:tcPr>
            <w:tcW w:w="1236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028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197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34" w:type="dxa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641" w:type="dxa"/>
            <w:vAlign w:val="center"/>
          </w:tcPr>
          <w:p w:rsidR="003E64BD" w:rsidRPr="00AB64C7" w:rsidRDefault="003E64BD" w:rsidP="009D555E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517" w:type="dxa"/>
          </w:tcPr>
          <w:p w:rsidR="003E64BD" w:rsidRPr="00AB64C7" w:rsidRDefault="003E64BD" w:rsidP="001C09B8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Диплом победителя – </w:t>
            </w:r>
            <w:r>
              <w:rPr>
                <w:rFonts w:ascii="Times New Roman" w:hAnsi="Times New Roman"/>
              </w:rPr>
              <w:t>5</w:t>
            </w:r>
            <w:r w:rsidRPr="00AB64C7">
              <w:rPr>
                <w:rFonts w:ascii="Times New Roman" w:hAnsi="Times New Roman"/>
              </w:rPr>
              <w:t xml:space="preserve"> чел.</w:t>
            </w:r>
          </w:p>
          <w:p w:rsidR="003E64BD" w:rsidRPr="00AB64C7" w:rsidRDefault="003E64BD" w:rsidP="001C09B8">
            <w:pPr>
              <w:pStyle w:val="NoSpacing"/>
              <w:rPr>
                <w:rFonts w:ascii="Times New Roman" w:hAnsi="Times New Roman"/>
              </w:rPr>
            </w:pPr>
            <w:r w:rsidRPr="00AB64C7">
              <w:rPr>
                <w:rFonts w:ascii="Times New Roman" w:hAnsi="Times New Roman"/>
              </w:rPr>
              <w:t xml:space="preserve">Благодарность участника – </w:t>
            </w:r>
            <w:r>
              <w:rPr>
                <w:rFonts w:ascii="Times New Roman" w:hAnsi="Times New Roman"/>
              </w:rPr>
              <w:t>16</w:t>
            </w:r>
            <w:r w:rsidRPr="00AB64C7">
              <w:rPr>
                <w:rFonts w:ascii="Times New Roman" w:hAnsi="Times New Roman"/>
              </w:rPr>
              <w:t>чел</w:t>
            </w:r>
          </w:p>
        </w:tc>
      </w:tr>
    </w:tbl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Pr="00CD524C" w:rsidRDefault="003E64BD" w:rsidP="004E436D">
      <w:pPr>
        <w:jc w:val="both"/>
        <w:rPr>
          <w:rFonts w:ascii="Times New Roman" w:hAnsi="Times New Roman"/>
          <w:b/>
          <w:sz w:val="28"/>
          <w:szCs w:val="28"/>
        </w:rPr>
      </w:pPr>
      <w:r w:rsidRPr="00270D25">
        <w:rPr>
          <w:rFonts w:ascii="Times New Roman" w:hAnsi="Times New Roman"/>
          <w:sz w:val="28"/>
          <w:szCs w:val="28"/>
        </w:rPr>
        <w:t>Вывод:</w:t>
      </w:r>
      <w:r w:rsidRPr="00270D25">
        <w:rPr>
          <w:rFonts w:ascii="Times New Roman" w:hAnsi="Times New Roman"/>
          <w:b/>
          <w:sz w:val="28"/>
          <w:szCs w:val="28"/>
        </w:rPr>
        <w:t xml:space="preserve"> </w:t>
      </w:r>
      <w:r w:rsidRPr="00270D25">
        <w:rPr>
          <w:rFonts w:ascii="Times New Roman" w:hAnsi="Times New Roman"/>
          <w:sz w:val="28"/>
          <w:szCs w:val="28"/>
        </w:rPr>
        <w:t>педагогический состав, обуча</w:t>
      </w:r>
      <w:r>
        <w:rPr>
          <w:rFonts w:ascii="Times New Roman" w:hAnsi="Times New Roman"/>
          <w:sz w:val="28"/>
          <w:szCs w:val="28"/>
        </w:rPr>
        <w:t>ю</w:t>
      </w:r>
      <w:r w:rsidRPr="00270D25">
        <w:rPr>
          <w:rFonts w:ascii="Times New Roman" w:hAnsi="Times New Roman"/>
          <w:sz w:val="28"/>
          <w:szCs w:val="28"/>
        </w:rPr>
        <w:t>щиеся учреждения продолжают участвовать в конкурсах краевого, всероссийского и международного уровней.</w:t>
      </w:r>
      <w:r>
        <w:rPr>
          <w:rFonts w:ascii="Times New Roman" w:hAnsi="Times New Roman"/>
          <w:sz w:val="28"/>
          <w:szCs w:val="28"/>
        </w:rPr>
        <w:t xml:space="preserve"> Остаётся проблема участия в конкурсах всероссийского и федерального уровня, т.к чаще всего они проходят на коммерческой основе.  В ряде  конкурсов (любого уровня) мы не можем принимать участие, т.к нет </w:t>
      </w:r>
      <w:r w:rsidRPr="00CD524C">
        <w:rPr>
          <w:rFonts w:ascii="Times New Roman" w:hAnsi="Times New Roman"/>
          <w:sz w:val="28"/>
          <w:szCs w:val="28"/>
        </w:rPr>
        <w:t xml:space="preserve">номинаций для нашей возрастной категории.  </w:t>
      </w:r>
    </w:p>
    <w:p w:rsidR="003E64BD" w:rsidRPr="00CD524C" w:rsidRDefault="003E64BD" w:rsidP="008E527B">
      <w:pPr>
        <w:numPr>
          <w:ilvl w:val="1"/>
          <w:numId w:val="2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D524C">
        <w:rPr>
          <w:rFonts w:ascii="Times New Roman" w:hAnsi="Times New Roman"/>
          <w:b/>
          <w:sz w:val="28"/>
          <w:szCs w:val="28"/>
        </w:rPr>
        <w:t>Основные сохраняющиеся проблемы  учреждения ( в том числе не решенные в учебном году)</w:t>
      </w:r>
    </w:p>
    <w:p w:rsidR="003E64BD" w:rsidRPr="008E527B" w:rsidRDefault="003E64BD" w:rsidP="008E527B">
      <w:pPr>
        <w:rPr>
          <w:rFonts w:ascii="Times New Roman" w:hAnsi="Times New Roman"/>
          <w:b/>
          <w:sz w:val="28"/>
          <w:szCs w:val="28"/>
        </w:rPr>
      </w:pPr>
      <w:r w:rsidRPr="00CD524C">
        <w:rPr>
          <w:rFonts w:ascii="Times New Roman" w:hAnsi="Times New Roman"/>
          <w:b/>
          <w:sz w:val="28"/>
          <w:szCs w:val="28"/>
          <w:u w:val="single"/>
        </w:rPr>
        <w:t>Оценка системы основных проблем учреждения</w:t>
      </w:r>
      <w:r w:rsidRPr="008E527B">
        <w:rPr>
          <w:rFonts w:ascii="Times New Roman" w:hAnsi="Times New Roman"/>
          <w:b/>
          <w:sz w:val="28"/>
          <w:szCs w:val="28"/>
        </w:rPr>
        <w:t xml:space="preserve"> </w:t>
      </w:r>
    </w:p>
    <w:p w:rsidR="003E64BD" w:rsidRPr="00044FAE" w:rsidRDefault="003E64BD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Если говорить о проблемах, то их, как и у всякого образовательного учреждения,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FAE">
        <w:rPr>
          <w:rFonts w:ascii="Times New Roman" w:hAnsi="Times New Roman"/>
          <w:sz w:val="28"/>
          <w:szCs w:val="28"/>
          <w:lang w:eastAsia="ru-RU"/>
        </w:rPr>
        <w:t>много и в этом году они остаются прежними. Это:</w:t>
      </w:r>
    </w:p>
    <w:p w:rsidR="003E64BD" w:rsidRPr="00044FAE" w:rsidRDefault="003E64BD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- Недостаточное развитие материально-технической базы учреждения, отставание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FAE">
        <w:rPr>
          <w:rFonts w:ascii="Times New Roman" w:hAnsi="Times New Roman"/>
          <w:sz w:val="28"/>
          <w:szCs w:val="28"/>
          <w:lang w:eastAsia="ru-RU"/>
        </w:rPr>
        <w:t>состояния зданий от современного уровня.</w:t>
      </w:r>
    </w:p>
    <w:p w:rsidR="003E64BD" w:rsidRPr="00044FAE" w:rsidRDefault="003E64BD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44FAE">
        <w:rPr>
          <w:rFonts w:ascii="Times New Roman" w:hAnsi="Times New Roman"/>
          <w:sz w:val="28"/>
          <w:szCs w:val="28"/>
          <w:lang w:eastAsia="ru-RU"/>
        </w:rPr>
        <w:t>- Низкий процент аттестованных педагогов на первую, высшую квалификационные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44FAE">
        <w:rPr>
          <w:rFonts w:ascii="Times New Roman" w:hAnsi="Times New Roman"/>
          <w:sz w:val="28"/>
          <w:szCs w:val="28"/>
          <w:lang w:eastAsia="ru-RU"/>
        </w:rPr>
        <w:t>категории.</w:t>
      </w:r>
    </w:p>
    <w:p w:rsidR="003E64BD" w:rsidRPr="008E527B" w:rsidRDefault="003E64BD" w:rsidP="008E527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E527B">
        <w:rPr>
          <w:rFonts w:ascii="Times New Roman" w:hAnsi="Times New Roman"/>
          <w:sz w:val="28"/>
          <w:szCs w:val="28"/>
        </w:rPr>
        <w:t xml:space="preserve">- Повышение компетентности педагогов в вопросах целеполагания, планирования, организации, системной диагностики и анализа хода и результатов </w:t>
      </w:r>
      <w:r w:rsidRPr="00804F41">
        <w:rPr>
          <w:rFonts w:ascii="Times New Roman" w:hAnsi="Times New Roman"/>
          <w:sz w:val="28"/>
          <w:szCs w:val="28"/>
        </w:rPr>
        <w:t xml:space="preserve">педагогической </w:t>
      </w:r>
      <w:r>
        <w:rPr>
          <w:rFonts w:ascii="Times New Roman" w:hAnsi="Times New Roman"/>
          <w:sz w:val="28"/>
          <w:szCs w:val="28"/>
        </w:rPr>
        <w:t>деятельности</w:t>
      </w:r>
      <w:r w:rsidRPr="008E527B">
        <w:rPr>
          <w:rFonts w:ascii="Times New Roman" w:hAnsi="Times New Roman"/>
          <w:sz w:val="28"/>
          <w:szCs w:val="28"/>
        </w:rPr>
        <w:t>, своевременной его корректировки в течение учебного года.</w:t>
      </w:r>
    </w:p>
    <w:p w:rsidR="003E64BD" w:rsidRPr="00044FAE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093985">
        <w:rPr>
          <w:rFonts w:ascii="Times New Roman" w:hAnsi="Times New Roman"/>
          <w:b/>
          <w:sz w:val="28"/>
          <w:szCs w:val="28"/>
        </w:rPr>
        <w:t>Выводы</w:t>
      </w:r>
    </w:p>
    <w:p w:rsidR="003E64BD" w:rsidRPr="00177539" w:rsidRDefault="003E64BD" w:rsidP="00544252">
      <w:pPr>
        <w:jc w:val="both"/>
        <w:rPr>
          <w:rFonts w:ascii="Times New Roman" w:hAnsi="Times New Roman"/>
          <w:sz w:val="28"/>
          <w:szCs w:val="28"/>
        </w:rPr>
      </w:pPr>
      <w:r w:rsidRPr="00177539">
        <w:rPr>
          <w:rFonts w:ascii="Times New Roman" w:hAnsi="Times New Roman"/>
          <w:sz w:val="28"/>
          <w:szCs w:val="28"/>
        </w:rPr>
        <w:t>Проведённый анализ позволяет отметить продуктивную, глубокую работу педагогического коллектива над решением поставленных в прошлом учебном году задач, которую можно считать удовлетворительной.</w:t>
      </w:r>
    </w:p>
    <w:p w:rsidR="003E64BD" w:rsidRPr="00177539" w:rsidRDefault="003E64BD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77539">
        <w:rPr>
          <w:rFonts w:ascii="Times New Roman" w:hAnsi="Times New Roman"/>
          <w:sz w:val="28"/>
          <w:szCs w:val="28"/>
          <w:lang w:eastAsia="ru-RU"/>
        </w:rPr>
        <w:t>Таким образом, анализ работы показал, что учреждение находится в режиме</w:t>
      </w:r>
    </w:p>
    <w:p w:rsidR="003E64BD" w:rsidRPr="00177539" w:rsidRDefault="003E64BD" w:rsidP="00544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77539">
        <w:rPr>
          <w:rFonts w:ascii="Times New Roman" w:hAnsi="Times New Roman"/>
          <w:sz w:val="28"/>
          <w:szCs w:val="28"/>
          <w:lang w:eastAsia="ru-RU"/>
        </w:rPr>
        <w:t xml:space="preserve">развития. </w:t>
      </w:r>
    </w:p>
    <w:p w:rsidR="003E64BD" w:rsidRPr="00044FAE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E64BD" w:rsidRDefault="003E64BD" w:rsidP="0054425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93985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Заключительная часть</w:t>
      </w:r>
    </w:p>
    <w:p w:rsidR="003E64BD" w:rsidRPr="00226F4E" w:rsidRDefault="003E64BD" w:rsidP="00544252">
      <w:pPr>
        <w:rPr>
          <w:rFonts w:ascii="Times New Roman" w:hAnsi="Times New Roman"/>
        </w:rPr>
      </w:pPr>
      <w:r w:rsidRPr="00226F4E">
        <w:rPr>
          <w:rFonts w:ascii="Times New Roman" w:hAnsi="Times New Roman"/>
          <w:sz w:val="28"/>
          <w:szCs w:val="28"/>
        </w:rPr>
        <w:t xml:space="preserve">Для успешной деятельности в условиях модернизации образования МБОУ </w:t>
      </w:r>
    </w:p>
    <w:p w:rsidR="003E64BD" w:rsidRPr="00226F4E" w:rsidRDefault="003E64BD" w:rsidP="00544252">
      <w:r w:rsidRPr="00226F4E">
        <w:pict>
          <v:shape id="_x0000_i1029" type="#_x0000_t75" style="width:486.75pt;height:670.5pt">
            <v:imagedata r:id="rId15" o:title=""/>
          </v:shape>
        </w:pict>
      </w:r>
    </w:p>
    <w:p w:rsidR="003E64BD" w:rsidRDefault="003E64BD" w:rsidP="00544252"/>
    <w:p w:rsidR="003E64BD" w:rsidRDefault="003E64BD" w:rsidP="00544252"/>
    <w:p w:rsidR="003E64BD" w:rsidRDefault="003E64BD" w:rsidP="00544252"/>
    <w:p w:rsidR="003E64BD" w:rsidRDefault="003E64BD" w:rsidP="00544252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3E64BD" w:rsidRDefault="003E64BD" w:rsidP="00544252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3E64BD" w:rsidRDefault="003E64BD" w:rsidP="00544252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3E64BD" w:rsidRDefault="003E64BD" w:rsidP="00544252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3E64BD" w:rsidRPr="008A25F2" w:rsidRDefault="003E64BD" w:rsidP="00544252">
      <w:pPr>
        <w:pStyle w:val="ConsPlusNormal"/>
        <w:ind w:firstLine="540"/>
        <w:jc w:val="center"/>
        <w:rPr>
          <w:b/>
          <w:sz w:val="28"/>
          <w:szCs w:val="28"/>
        </w:rPr>
      </w:pPr>
      <w:r w:rsidRPr="00CC6F64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"Начальная школа-детский сад "Радуга"" с. Краснореченское Хабаровского муниципального района Хабаровского края</w:t>
      </w:r>
    </w:p>
    <w:p w:rsidR="003E64BD" w:rsidRDefault="003E64BD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>ПОКАЗАТЕЛИ</w:t>
      </w:r>
    </w:p>
    <w:p w:rsidR="003E64BD" w:rsidRDefault="003E64BD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>ДЕЯТЕЛЬНОСТИ ОБЩЕОБРАЗОВАТЕЛЬНОЙ ОРГАНИЗАЦИИ,</w:t>
      </w:r>
    </w:p>
    <w:p w:rsidR="003E64BD" w:rsidRDefault="003E64BD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>ПОДЛЕЖАЩЕЙ САМООБСЛЕДОВАНИЮ</w:t>
      </w:r>
    </w:p>
    <w:p w:rsidR="003E64BD" w:rsidRDefault="003E64BD" w:rsidP="00544252">
      <w:pPr>
        <w:pStyle w:val="ConsPlusNormal"/>
        <w:jc w:val="center"/>
        <w:rPr>
          <w:b/>
          <w:bCs/>
        </w:rPr>
      </w:pPr>
      <w:r>
        <w:rPr>
          <w:b/>
          <w:bCs/>
        </w:rPr>
        <w:t xml:space="preserve">2018 </w:t>
      </w:r>
      <w:r w:rsidRPr="00E57299">
        <w:rPr>
          <w:b/>
          <w:bCs/>
        </w:rPr>
        <w:t xml:space="preserve"> г</w:t>
      </w:r>
    </w:p>
    <w:p w:rsidR="003E64BD" w:rsidRDefault="003E64BD" w:rsidP="00544252">
      <w:pPr>
        <w:pStyle w:val="ConsPlusNormal"/>
        <w:ind w:firstLine="540"/>
        <w:jc w:val="both"/>
      </w:pP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19"/>
        <w:gridCol w:w="7031"/>
        <w:gridCol w:w="1589"/>
      </w:tblGrid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Единица измерения</w:t>
            </w:r>
          </w:p>
          <w:p w:rsidR="003E64BD" w:rsidRPr="009676DD" w:rsidRDefault="003E64BD" w:rsidP="009676DD">
            <w:pPr>
              <w:pStyle w:val="ConsPlusNormal"/>
              <w:rPr>
                <w:bCs/>
              </w:rPr>
            </w:pPr>
            <w:r>
              <w:rPr>
                <w:bCs/>
              </w:rPr>
              <w:t>(по состоянию на 31 декабря 2018)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  <w:outlineLvl w:val="1"/>
            </w:pPr>
            <w: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270D25" w:rsidRDefault="003E64BD" w:rsidP="00105D30">
            <w:pPr>
              <w:pStyle w:val="ConsPlusNormal"/>
              <w:jc w:val="center"/>
              <w:rPr>
                <w:highlight w:val="yellow"/>
              </w:rPr>
            </w:pPr>
            <w:r>
              <w:t>55</w:t>
            </w:r>
            <w:r w:rsidRPr="00270D25">
              <w:t xml:space="preserve"> человек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270D25" w:rsidRDefault="003E64BD" w:rsidP="00105D30">
            <w:pPr>
              <w:pStyle w:val="ConsPlusNormal"/>
              <w:jc w:val="center"/>
              <w:rPr>
                <w:highlight w:val="yellow"/>
              </w:rPr>
            </w:pPr>
            <w:r>
              <w:t>55</w:t>
            </w:r>
            <w:r w:rsidRPr="00270D25">
              <w:t xml:space="preserve"> человек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0 человек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0 человек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270D25" w:rsidRDefault="003E64BD" w:rsidP="0044675A">
            <w:pPr>
              <w:pStyle w:val="ConsPlusNormal"/>
              <w:jc w:val="center"/>
            </w:pPr>
            <w:r>
              <w:t>10</w:t>
            </w:r>
            <w:r w:rsidRPr="00270D25">
              <w:t xml:space="preserve"> человек/ </w:t>
            </w:r>
          </w:p>
          <w:p w:rsidR="003E64BD" w:rsidRPr="00192236" w:rsidRDefault="003E64BD" w:rsidP="0044675A">
            <w:pPr>
              <w:pStyle w:val="ConsPlusNormal"/>
              <w:jc w:val="center"/>
            </w:pPr>
            <w:r>
              <w:t>18,2</w:t>
            </w:r>
            <w:r w:rsidRPr="00270D25">
              <w:t xml:space="preserve"> 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отсутствует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9259C3">
            <w:pPr>
              <w:pStyle w:val="ConsPlusNormal"/>
              <w:jc w:val="center"/>
            </w:pPr>
            <w:r>
              <w:t>45</w:t>
            </w:r>
            <w:r w:rsidRPr="00192236">
              <w:t xml:space="preserve"> чел / </w:t>
            </w:r>
            <w:r>
              <w:t xml:space="preserve">81,8 </w:t>
            </w:r>
            <w:r w:rsidRPr="00192236">
              <w:t>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9259C3">
            <w:pPr>
              <w:pStyle w:val="ConsPlusNormal"/>
              <w:jc w:val="center"/>
            </w:pPr>
            <w:r>
              <w:t>19</w:t>
            </w:r>
            <w:r w:rsidRPr="00192236">
              <w:t xml:space="preserve"> чел / </w:t>
            </w:r>
            <w:r>
              <w:t>34,5</w:t>
            </w:r>
            <w:r w:rsidRPr="00192236">
              <w:t xml:space="preserve">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9259C3">
            <w:pPr>
              <w:pStyle w:val="ConsPlusNormal"/>
              <w:jc w:val="center"/>
            </w:pPr>
            <w:r>
              <w:t xml:space="preserve">3 </w:t>
            </w:r>
            <w:r w:rsidRPr="00192236">
              <w:t xml:space="preserve">человек/ </w:t>
            </w:r>
            <w:r>
              <w:t>5,5</w:t>
            </w:r>
            <w:r w:rsidRPr="00192236">
              <w:t xml:space="preserve">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9259C3">
            <w:pPr>
              <w:pStyle w:val="ConsPlusNormal"/>
              <w:jc w:val="center"/>
            </w:pPr>
            <w:r>
              <w:t xml:space="preserve">16 </w:t>
            </w:r>
            <w:r w:rsidRPr="00192236">
              <w:t xml:space="preserve">человек/ </w:t>
            </w:r>
            <w:r>
              <w:t xml:space="preserve">29,1 </w:t>
            </w:r>
            <w:r w:rsidRPr="00192236">
              <w:t xml:space="preserve">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</w:pPr>
            <w:r w:rsidRPr="00192236"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192236" w:rsidRDefault="003E64BD" w:rsidP="00105D30">
            <w:pPr>
              <w:pStyle w:val="ConsPlusNormal"/>
              <w:jc w:val="center"/>
            </w:pPr>
            <w:r w:rsidRPr="00192236">
              <w:t>0 человек/%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0 человек/ 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0 человек/0%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0 человек/ 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0 человек0/%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105D30">
            <w:pPr>
              <w:pStyle w:val="ConsPlusNormal"/>
              <w:jc w:val="center"/>
            </w:pPr>
            <w:r w:rsidRPr="0087103C">
              <w:t>5 человека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0B3428">
            <w:pPr>
              <w:pStyle w:val="ConsPlusNormal"/>
              <w:jc w:val="center"/>
            </w:pPr>
            <w:r w:rsidRPr="0087103C">
              <w:t>4 человек/ 80 %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105D30">
            <w:pPr>
              <w:pStyle w:val="ConsPlusNormal"/>
              <w:jc w:val="center"/>
            </w:pPr>
            <w:r w:rsidRPr="0087103C">
              <w:t>4 человек/ 80 %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0B3428">
            <w:pPr>
              <w:pStyle w:val="ConsPlusNormal"/>
              <w:jc w:val="center"/>
            </w:pPr>
            <w:r w:rsidRPr="0087103C">
              <w:t>1 человек/ 20%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105D30">
            <w:pPr>
              <w:pStyle w:val="ConsPlusNormal"/>
              <w:jc w:val="center"/>
            </w:pPr>
            <w:r w:rsidRPr="0087103C">
              <w:t>1 человека/ 20%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105D30">
            <w:pPr>
              <w:pStyle w:val="ConsPlusNormal"/>
              <w:jc w:val="center"/>
            </w:pPr>
            <w:r w:rsidRPr="0087103C">
              <w:t>1 человек/ 20%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105D30">
            <w:pPr>
              <w:pStyle w:val="ConsPlusNormal"/>
              <w:jc w:val="center"/>
            </w:pPr>
            <w:r w:rsidRPr="0087103C">
              <w:t>0 человек/ 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105D30">
            <w:pPr>
              <w:pStyle w:val="ConsPlusNormal"/>
              <w:jc w:val="center"/>
            </w:pPr>
            <w:r w:rsidRPr="0087103C">
              <w:t>1 человек/20 %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87103C" w:rsidRDefault="003E64BD" w:rsidP="00593877">
            <w:pPr>
              <w:pStyle w:val="ConsPlusNormal"/>
              <w:ind w:firstLine="0"/>
            </w:pPr>
            <w:r w:rsidRPr="0087103C">
              <w:t>человек/%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336578" w:rsidRDefault="003E64BD" w:rsidP="009676DD">
            <w:pPr>
              <w:pStyle w:val="ConsPlusNormal"/>
              <w:jc w:val="center"/>
            </w:pPr>
            <w:r w:rsidRPr="00336578">
              <w:t>1 человек/20%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336578" w:rsidRDefault="003E64BD" w:rsidP="009676DD">
            <w:pPr>
              <w:pStyle w:val="ConsPlusNormal"/>
              <w:jc w:val="center"/>
            </w:pPr>
            <w:r w:rsidRPr="00336578">
              <w:t>3 человек/50%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336578" w:rsidRDefault="003E64BD" w:rsidP="009676DD">
            <w:pPr>
              <w:pStyle w:val="ConsPlusNormal"/>
              <w:jc w:val="center"/>
            </w:pPr>
            <w:r w:rsidRPr="00336578">
              <w:t>1человек/20%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336578" w:rsidRDefault="003E64BD" w:rsidP="009676DD">
            <w:pPr>
              <w:pStyle w:val="ConsPlusNormal"/>
              <w:jc w:val="center"/>
            </w:pPr>
            <w:r w:rsidRPr="00336578">
              <w:t>2 человек/ 33%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336578" w:rsidRDefault="003E64BD" w:rsidP="00336578">
            <w:pPr>
              <w:pStyle w:val="ConsPlusNormal"/>
              <w:jc w:val="center"/>
            </w:pPr>
            <w:r w:rsidRPr="00336578">
              <w:t>3 человека/ 50%/0 ч /0%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both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336578" w:rsidRDefault="003E64BD" w:rsidP="00336578">
            <w:pPr>
              <w:pStyle w:val="ConsPlusNormal"/>
              <w:jc w:val="center"/>
            </w:pPr>
            <w:r w:rsidRPr="00336578">
              <w:t>3 человека/ 60%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  <w:outlineLvl w:val="1"/>
            </w:pPr>
            <w: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both"/>
            </w:pPr>
            <w: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both"/>
            </w:pPr>
            <w: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Pr="00270D25" w:rsidRDefault="003E64BD" w:rsidP="00105D30">
            <w:pPr>
              <w:pStyle w:val="ConsPlusNormal"/>
              <w:jc w:val="center"/>
            </w:pPr>
            <w:r w:rsidRPr="00270D25">
              <w:t xml:space="preserve"> </w:t>
            </w:r>
            <w:r>
              <w:t>5</w:t>
            </w:r>
            <w:r w:rsidRPr="00270D25">
              <w:t xml:space="preserve"> единиц</w:t>
            </w:r>
          </w:p>
          <w:p w:rsidR="003E64BD" w:rsidRPr="00270D25" w:rsidRDefault="003E64BD" w:rsidP="00336578">
            <w:pPr>
              <w:pStyle w:val="ConsPlusNormal"/>
              <w:jc w:val="center"/>
            </w:pPr>
            <w:r w:rsidRPr="00270D25">
              <w:t>1</w:t>
            </w:r>
            <w:r>
              <w:t>1</w:t>
            </w:r>
            <w:r w:rsidRPr="00270D25">
              <w:t xml:space="preserve"> учащихся на 1 ПК</w:t>
            </w:r>
          </w:p>
        </w:tc>
      </w:tr>
      <w:tr w:rsidR="003E64BD" w:rsidTr="00226F4E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105D30">
            <w:pPr>
              <w:pStyle w:val="ConsPlusNormal"/>
              <w:jc w:val="both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64BD" w:rsidRDefault="003E64BD" w:rsidP="00336578">
            <w:pPr>
              <w:pStyle w:val="ConsPlusNormal"/>
              <w:jc w:val="center"/>
            </w:pPr>
            <w:r w:rsidRPr="00336578">
              <w:t>820единицы; 15 на одного учащегося</w:t>
            </w:r>
          </w:p>
          <w:p w:rsidR="003E64BD" w:rsidRDefault="003E64BD" w:rsidP="00336578">
            <w:pPr>
              <w:pStyle w:val="ConsPlusNormal"/>
              <w:jc w:val="center"/>
            </w:pPr>
          </w:p>
          <w:p w:rsidR="003E64BD" w:rsidRDefault="003E64BD" w:rsidP="00336578">
            <w:pPr>
              <w:pStyle w:val="ConsPlusNormal"/>
              <w:jc w:val="center"/>
            </w:pPr>
          </w:p>
          <w:p w:rsidR="003E64BD" w:rsidRDefault="003E64BD" w:rsidP="00336578">
            <w:pPr>
              <w:pStyle w:val="ConsPlusNormal"/>
              <w:jc w:val="center"/>
            </w:pPr>
          </w:p>
          <w:p w:rsidR="003E64BD" w:rsidRPr="00270D25" w:rsidRDefault="003E64BD" w:rsidP="00336578">
            <w:pPr>
              <w:pStyle w:val="ConsPlusNormal"/>
              <w:jc w:val="center"/>
            </w:pPr>
          </w:p>
        </w:tc>
      </w:tr>
    </w:tbl>
    <w:p w:rsidR="003E64BD" w:rsidRDefault="003E64BD" w:rsidP="00544252"/>
    <w:p w:rsidR="003E64BD" w:rsidRPr="00226F4E" w:rsidRDefault="003E64BD" w:rsidP="00544252">
      <w:r w:rsidRPr="00226F4E">
        <w:pict>
          <v:shape id="_x0000_i1030" type="#_x0000_t75" style="width:465.75pt;height:641.25pt">
            <v:imagedata r:id="rId16" o:title=""/>
          </v:shape>
        </w:pict>
      </w:r>
    </w:p>
    <w:p w:rsidR="003E64BD" w:rsidRDefault="003E64BD"/>
    <w:sectPr w:rsidR="003E64BD" w:rsidSect="00E160C7">
      <w:footerReference w:type="default" r:id="rId17"/>
      <w:pgSz w:w="11906" w:h="16838"/>
      <w:pgMar w:top="426" w:right="850" w:bottom="567" w:left="1701" w:header="708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4BD" w:rsidRDefault="003E64BD" w:rsidP="00C0437E">
      <w:pPr>
        <w:spacing w:after="0" w:line="240" w:lineRule="auto"/>
      </w:pPr>
      <w:r>
        <w:separator/>
      </w:r>
    </w:p>
  </w:endnote>
  <w:endnote w:type="continuationSeparator" w:id="0">
    <w:p w:rsidR="003E64BD" w:rsidRDefault="003E64BD" w:rsidP="00C0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FuturaOrto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64BD" w:rsidRDefault="003E64BD">
    <w:pPr>
      <w:pStyle w:val="Footer"/>
      <w:jc w:val="right"/>
    </w:pPr>
    <w:fldSimple w:instr=" PAGE   \* MERGEFORMAT ">
      <w:r>
        <w:rPr>
          <w:noProof/>
        </w:rPr>
        <w:t>35</w:t>
      </w:r>
    </w:fldSimple>
  </w:p>
  <w:p w:rsidR="003E64BD" w:rsidRDefault="003E64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4BD" w:rsidRDefault="003E64BD" w:rsidP="00C0437E">
      <w:pPr>
        <w:spacing w:after="0" w:line="240" w:lineRule="auto"/>
      </w:pPr>
      <w:r>
        <w:separator/>
      </w:r>
    </w:p>
  </w:footnote>
  <w:footnote w:type="continuationSeparator" w:id="0">
    <w:p w:rsidR="003E64BD" w:rsidRDefault="003E64BD" w:rsidP="00C04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6424F"/>
    <w:multiLevelType w:val="hybridMultilevel"/>
    <w:tmpl w:val="23CA71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3AF7510"/>
    <w:multiLevelType w:val="hybridMultilevel"/>
    <w:tmpl w:val="2ABA6C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C77E29"/>
    <w:multiLevelType w:val="hybridMultilevel"/>
    <w:tmpl w:val="5C5CA8DC"/>
    <w:lvl w:ilvl="0" w:tplc="7C703EEC">
      <w:start w:val="6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07103A"/>
    <w:multiLevelType w:val="hybridMultilevel"/>
    <w:tmpl w:val="5D98E73C"/>
    <w:lvl w:ilvl="0" w:tplc="FB06AF58">
      <w:start w:val="4"/>
      <w:numFmt w:val="decimal"/>
      <w:lvlText w:val="%1."/>
      <w:lvlJc w:val="left"/>
      <w:pPr>
        <w:ind w:left="100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  <w:rPr>
        <w:rFonts w:cs="Times New Roman"/>
      </w:rPr>
    </w:lvl>
  </w:abstractNum>
  <w:abstractNum w:abstractNumId="4">
    <w:nsid w:val="054C67ED"/>
    <w:multiLevelType w:val="hybridMultilevel"/>
    <w:tmpl w:val="5AD052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835A4F"/>
    <w:multiLevelType w:val="multilevel"/>
    <w:tmpl w:val="91BA0898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66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cs="Times New Roman" w:hint="default"/>
      </w:rPr>
    </w:lvl>
  </w:abstractNum>
  <w:abstractNum w:abstractNumId="6">
    <w:nsid w:val="0C3E480B"/>
    <w:multiLevelType w:val="hybridMultilevel"/>
    <w:tmpl w:val="52EC8D3C"/>
    <w:lvl w:ilvl="0" w:tplc="D6447B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421FC6"/>
    <w:multiLevelType w:val="hybridMultilevel"/>
    <w:tmpl w:val="636CC268"/>
    <w:lvl w:ilvl="0" w:tplc="C1D82F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12D415CD"/>
    <w:multiLevelType w:val="hybridMultilevel"/>
    <w:tmpl w:val="158CDE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ECD6242"/>
    <w:multiLevelType w:val="multilevel"/>
    <w:tmpl w:val="606ED868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4"/>
      </w:rPr>
    </w:lvl>
  </w:abstractNum>
  <w:abstractNum w:abstractNumId="10">
    <w:nsid w:val="2BE10C4F"/>
    <w:multiLevelType w:val="hybridMultilevel"/>
    <w:tmpl w:val="808E2E6A"/>
    <w:lvl w:ilvl="0" w:tplc="875EC5D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301E38F9"/>
    <w:multiLevelType w:val="multilevel"/>
    <w:tmpl w:val="10C229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2">
    <w:nsid w:val="3AAC293E"/>
    <w:multiLevelType w:val="multilevel"/>
    <w:tmpl w:val="DBD8884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3E690F8E"/>
    <w:multiLevelType w:val="multilevel"/>
    <w:tmpl w:val="B668237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F590CEF"/>
    <w:multiLevelType w:val="multilevel"/>
    <w:tmpl w:val="AF3880D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>
    <w:nsid w:val="4013637D"/>
    <w:multiLevelType w:val="hybridMultilevel"/>
    <w:tmpl w:val="DF848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8C1D34"/>
    <w:multiLevelType w:val="hybridMultilevel"/>
    <w:tmpl w:val="94B0AA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6DF111E"/>
    <w:multiLevelType w:val="hybridMultilevel"/>
    <w:tmpl w:val="C4883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171EBC"/>
    <w:multiLevelType w:val="multilevel"/>
    <w:tmpl w:val="7A20A6C4"/>
    <w:lvl w:ilvl="0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9">
    <w:nsid w:val="57FB12DF"/>
    <w:multiLevelType w:val="multilevel"/>
    <w:tmpl w:val="552CE71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0">
    <w:nsid w:val="58463A79"/>
    <w:multiLevelType w:val="multilevel"/>
    <w:tmpl w:val="5CAE11D4"/>
    <w:lvl w:ilvl="0">
      <w:start w:val="4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21">
    <w:nsid w:val="6014277A"/>
    <w:multiLevelType w:val="hybridMultilevel"/>
    <w:tmpl w:val="636CC268"/>
    <w:lvl w:ilvl="0" w:tplc="C1D82F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3CB23C3"/>
    <w:multiLevelType w:val="multilevel"/>
    <w:tmpl w:val="AF60A56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8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3">
    <w:nsid w:val="65F07440"/>
    <w:multiLevelType w:val="hybridMultilevel"/>
    <w:tmpl w:val="F8B602B4"/>
    <w:lvl w:ilvl="0" w:tplc="FB9C3AF4">
      <w:start w:val="4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6E3504D"/>
    <w:multiLevelType w:val="multilevel"/>
    <w:tmpl w:val="D97CE2B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>
    <w:nsid w:val="6D5F1A6E"/>
    <w:multiLevelType w:val="multilevel"/>
    <w:tmpl w:val="609E19F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26">
    <w:nsid w:val="70232C17"/>
    <w:multiLevelType w:val="multilevel"/>
    <w:tmpl w:val="979223E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isLgl/>
      <w:lvlText w:val="%1.%3.%4.%5.%6.%7.%8.%9"/>
      <w:lvlJc w:val="left"/>
      <w:pPr>
        <w:ind w:left="1800" w:hanging="1440"/>
      </w:pPr>
      <w:rPr>
        <w:rFonts w:cs="Times New Roman" w:hint="default"/>
        <w:color w:val="auto"/>
        <w:u w:val="single"/>
      </w:rPr>
    </w:lvl>
  </w:abstractNum>
  <w:abstractNum w:abstractNumId="27">
    <w:nsid w:val="739F7798"/>
    <w:multiLevelType w:val="multilevel"/>
    <w:tmpl w:val="ADC6254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56"/>
        </w:tabs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52"/>
        </w:tabs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280"/>
        </w:tabs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76"/>
        </w:tabs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04"/>
        </w:tabs>
        <w:ind w:left="6704" w:hanging="2160"/>
      </w:pPr>
      <w:rPr>
        <w:rFonts w:cs="Times New Roman" w:hint="default"/>
      </w:rPr>
    </w:lvl>
  </w:abstractNum>
  <w:abstractNum w:abstractNumId="28">
    <w:nsid w:val="74390662"/>
    <w:multiLevelType w:val="multilevel"/>
    <w:tmpl w:val="3EACA3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9">
    <w:nsid w:val="78F23AF9"/>
    <w:multiLevelType w:val="hybridMultilevel"/>
    <w:tmpl w:val="390255C2"/>
    <w:lvl w:ilvl="0" w:tplc="04190001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30">
    <w:nsid w:val="7C040804"/>
    <w:multiLevelType w:val="hybridMultilevel"/>
    <w:tmpl w:val="454AA4D4"/>
    <w:lvl w:ilvl="0" w:tplc="77E4D73A">
      <w:start w:val="23"/>
      <w:numFmt w:val="decimal"/>
      <w:lvlText w:val="%1"/>
      <w:lvlJc w:val="left"/>
      <w:pPr>
        <w:ind w:left="3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  <w:rPr>
        <w:rFonts w:cs="Times New Roman"/>
      </w:rPr>
    </w:lvl>
  </w:abstractNum>
  <w:num w:numId="1">
    <w:abstractNumId w:val="11"/>
  </w:num>
  <w:num w:numId="2">
    <w:abstractNumId w:val="26"/>
  </w:num>
  <w:num w:numId="3">
    <w:abstractNumId w:val="5"/>
  </w:num>
  <w:num w:numId="4">
    <w:abstractNumId w:val="23"/>
  </w:num>
  <w:num w:numId="5">
    <w:abstractNumId w:val="22"/>
  </w:num>
  <w:num w:numId="6">
    <w:abstractNumId w:val="9"/>
  </w:num>
  <w:num w:numId="7">
    <w:abstractNumId w:val="16"/>
  </w:num>
  <w:num w:numId="8">
    <w:abstractNumId w:val="13"/>
  </w:num>
  <w:num w:numId="9">
    <w:abstractNumId w:val="24"/>
  </w:num>
  <w:num w:numId="10">
    <w:abstractNumId w:val="25"/>
  </w:num>
  <w:num w:numId="11">
    <w:abstractNumId w:val="0"/>
  </w:num>
  <w:num w:numId="12">
    <w:abstractNumId w:val="6"/>
  </w:num>
  <w:num w:numId="13">
    <w:abstractNumId w:val="14"/>
  </w:num>
  <w:num w:numId="14">
    <w:abstractNumId w:val="19"/>
  </w:num>
  <w:num w:numId="15">
    <w:abstractNumId w:val="2"/>
  </w:num>
  <w:num w:numId="16">
    <w:abstractNumId w:val="18"/>
  </w:num>
  <w:num w:numId="17">
    <w:abstractNumId w:val="30"/>
  </w:num>
  <w:num w:numId="18">
    <w:abstractNumId w:val="8"/>
  </w:num>
  <w:num w:numId="19">
    <w:abstractNumId w:val="1"/>
  </w:num>
  <w:num w:numId="20">
    <w:abstractNumId w:val="7"/>
  </w:num>
  <w:num w:numId="21">
    <w:abstractNumId w:val="20"/>
  </w:num>
  <w:num w:numId="22">
    <w:abstractNumId w:val="3"/>
  </w:num>
  <w:num w:numId="23">
    <w:abstractNumId w:val="17"/>
  </w:num>
  <w:num w:numId="24">
    <w:abstractNumId w:val="15"/>
  </w:num>
  <w:num w:numId="25">
    <w:abstractNumId w:val="28"/>
  </w:num>
  <w:num w:numId="26">
    <w:abstractNumId w:val="29"/>
  </w:num>
  <w:num w:numId="27">
    <w:abstractNumId w:val="27"/>
  </w:num>
  <w:num w:numId="28">
    <w:abstractNumId w:val="12"/>
  </w:num>
  <w:num w:numId="29">
    <w:abstractNumId w:val="4"/>
  </w:num>
  <w:num w:numId="30">
    <w:abstractNumId w:val="21"/>
  </w:num>
  <w:num w:numId="3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252"/>
    <w:rsid w:val="000006E8"/>
    <w:rsid w:val="0000077C"/>
    <w:rsid w:val="00044F5C"/>
    <w:rsid w:val="00044FAE"/>
    <w:rsid w:val="00057EC4"/>
    <w:rsid w:val="00091AE0"/>
    <w:rsid w:val="00093985"/>
    <w:rsid w:val="000A60BD"/>
    <w:rsid w:val="000B2AA6"/>
    <w:rsid w:val="000B3428"/>
    <w:rsid w:val="000B5410"/>
    <w:rsid w:val="000B54CB"/>
    <w:rsid w:val="000B681F"/>
    <w:rsid w:val="000C4106"/>
    <w:rsid w:val="000D63A5"/>
    <w:rsid w:val="000E2F9A"/>
    <w:rsid w:val="000E4150"/>
    <w:rsid w:val="000E6C4F"/>
    <w:rsid w:val="00105D30"/>
    <w:rsid w:val="0012148B"/>
    <w:rsid w:val="00126593"/>
    <w:rsid w:val="00164841"/>
    <w:rsid w:val="00166CD9"/>
    <w:rsid w:val="00167525"/>
    <w:rsid w:val="00175B1D"/>
    <w:rsid w:val="00177539"/>
    <w:rsid w:val="001829B4"/>
    <w:rsid w:val="00182E62"/>
    <w:rsid w:val="00192236"/>
    <w:rsid w:val="001935F3"/>
    <w:rsid w:val="00195275"/>
    <w:rsid w:val="001A154B"/>
    <w:rsid w:val="001A423A"/>
    <w:rsid w:val="001A4651"/>
    <w:rsid w:val="001C09B8"/>
    <w:rsid w:val="001C369B"/>
    <w:rsid w:val="001F17F4"/>
    <w:rsid w:val="00204955"/>
    <w:rsid w:val="00205056"/>
    <w:rsid w:val="00206965"/>
    <w:rsid w:val="00226F4E"/>
    <w:rsid w:val="00234DF4"/>
    <w:rsid w:val="002367D3"/>
    <w:rsid w:val="00237F95"/>
    <w:rsid w:val="002418C6"/>
    <w:rsid w:val="00270D25"/>
    <w:rsid w:val="00274627"/>
    <w:rsid w:val="0028529A"/>
    <w:rsid w:val="00285825"/>
    <w:rsid w:val="002A05CF"/>
    <w:rsid w:val="002A1B7F"/>
    <w:rsid w:val="002B1603"/>
    <w:rsid w:val="002B610D"/>
    <w:rsid w:val="002C09BC"/>
    <w:rsid w:val="002C1823"/>
    <w:rsid w:val="002C6B21"/>
    <w:rsid w:val="002D5757"/>
    <w:rsid w:val="002E3A1C"/>
    <w:rsid w:val="0030020B"/>
    <w:rsid w:val="00302CBB"/>
    <w:rsid w:val="003079B6"/>
    <w:rsid w:val="00326C30"/>
    <w:rsid w:val="00331191"/>
    <w:rsid w:val="00335B76"/>
    <w:rsid w:val="00336578"/>
    <w:rsid w:val="00362D6E"/>
    <w:rsid w:val="003709B8"/>
    <w:rsid w:val="00371653"/>
    <w:rsid w:val="003770A7"/>
    <w:rsid w:val="003E64BD"/>
    <w:rsid w:val="00400119"/>
    <w:rsid w:val="00415820"/>
    <w:rsid w:val="00425756"/>
    <w:rsid w:val="0043318B"/>
    <w:rsid w:val="00433AB9"/>
    <w:rsid w:val="004414F7"/>
    <w:rsid w:val="004453E1"/>
    <w:rsid w:val="0044675A"/>
    <w:rsid w:val="00470440"/>
    <w:rsid w:val="00476004"/>
    <w:rsid w:val="004807AB"/>
    <w:rsid w:val="0048745A"/>
    <w:rsid w:val="00492D55"/>
    <w:rsid w:val="004B27D5"/>
    <w:rsid w:val="004C0589"/>
    <w:rsid w:val="004E436D"/>
    <w:rsid w:val="0051213C"/>
    <w:rsid w:val="00513328"/>
    <w:rsid w:val="005258ED"/>
    <w:rsid w:val="00526F7D"/>
    <w:rsid w:val="00540837"/>
    <w:rsid w:val="00544006"/>
    <w:rsid w:val="00544252"/>
    <w:rsid w:val="0058684D"/>
    <w:rsid w:val="00593877"/>
    <w:rsid w:val="005C2772"/>
    <w:rsid w:val="005F10F6"/>
    <w:rsid w:val="00602412"/>
    <w:rsid w:val="00607E71"/>
    <w:rsid w:val="0061247B"/>
    <w:rsid w:val="00614D77"/>
    <w:rsid w:val="00616EEA"/>
    <w:rsid w:val="006273E6"/>
    <w:rsid w:val="0063791C"/>
    <w:rsid w:val="006459C4"/>
    <w:rsid w:val="00647515"/>
    <w:rsid w:val="00647B03"/>
    <w:rsid w:val="00666B1A"/>
    <w:rsid w:val="00667838"/>
    <w:rsid w:val="006D38D1"/>
    <w:rsid w:val="006F13B5"/>
    <w:rsid w:val="00712649"/>
    <w:rsid w:val="00717928"/>
    <w:rsid w:val="007237AD"/>
    <w:rsid w:val="00726A55"/>
    <w:rsid w:val="007415D3"/>
    <w:rsid w:val="00751990"/>
    <w:rsid w:val="00780836"/>
    <w:rsid w:val="007831E0"/>
    <w:rsid w:val="00785C7B"/>
    <w:rsid w:val="007919B7"/>
    <w:rsid w:val="00797234"/>
    <w:rsid w:val="007A7AC8"/>
    <w:rsid w:val="007B61C8"/>
    <w:rsid w:val="007C2943"/>
    <w:rsid w:val="007D034B"/>
    <w:rsid w:val="00804970"/>
    <w:rsid w:val="00804F41"/>
    <w:rsid w:val="008063E6"/>
    <w:rsid w:val="00813342"/>
    <w:rsid w:val="00831A98"/>
    <w:rsid w:val="00843032"/>
    <w:rsid w:val="0086065A"/>
    <w:rsid w:val="00864B18"/>
    <w:rsid w:val="00864E42"/>
    <w:rsid w:val="008662E5"/>
    <w:rsid w:val="0087103C"/>
    <w:rsid w:val="008730DC"/>
    <w:rsid w:val="00880C6C"/>
    <w:rsid w:val="00882031"/>
    <w:rsid w:val="008865B5"/>
    <w:rsid w:val="008A25F2"/>
    <w:rsid w:val="008A63DC"/>
    <w:rsid w:val="008B51E0"/>
    <w:rsid w:val="008C19F6"/>
    <w:rsid w:val="008C6E0C"/>
    <w:rsid w:val="008E527B"/>
    <w:rsid w:val="009058FA"/>
    <w:rsid w:val="0091538B"/>
    <w:rsid w:val="00917B29"/>
    <w:rsid w:val="009224D7"/>
    <w:rsid w:val="009259C3"/>
    <w:rsid w:val="0093618B"/>
    <w:rsid w:val="00957167"/>
    <w:rsid w:val="0096312A"/>
    <w:rsid w:val="009676DD"/>
    <w:rsid w:val="009A3957"/>
    <w:rsid w:val="009A4B91"/>
    <w:rsid w:val="009D4E90"/>
    <w:rsid w:val="009D555E"/>
    <w:rsid w:val="009E3DCF"/>
    <w:rsid w:val="009F06CE"/>
    <w:rsid w:val="009F42EE"/>
    <w:rsid w:val="00A02A29"/>
    <w:rsid w:val="00A11853"/>
    <w:rsid w:val="00A17107"/>
    <w:rsid w:val="00A23033"/>
    <w:rsid w:val="00A328EC"/>
    <w:rsid w:val="00A44D56"/>
    <w:rsid w:val="00A56183"/>
    <w:rsid w:val="00A629DF"/>
    <w:rsid w:val="00A64A35"/>
    <w:rsid w:val="00A82B2E"/>
    <w:rsid w:val="00A91AEF"/>
    <w:rsid w:val="00A97ECF"/>
    <w:rsid w:val="00AA074E"/>
    <w:rsid w:val="00AB64C7"/>
    <w:rsid w:val="00AB753E"/>
    <w:rsid w:val="00AE7A28"/>
    <w:rsid w:val="00B1412D"/>
    <w:rsid w:val="00B158A2"/>
    <w:rsid w:val="00B15AC5"/>
    <w:rsid w:val="00B457AB"/>
    <w:rsid w:val="00B50BA0"/>
    <w:rsid w:val="00B60674"/>
    <w:rsid w:val="00B72601"/>
    <w:rsid w:val="00B85291"/>
    <w:rsid w:val="00BB7AE9"/>
    <w:rsid w:val="00BC05A0"/>
    <w:rsid w:val="00BC139A"/>
    <w:rsid w:val="00BC338D"/>
    <w:rsid w:val="00BC5257"/>
    <w:rsid w:val="00BE28B9"/>
    <w:rsid w:val="00BE412F"/>
    <w:rsid w:val="00C0437E"/>
    <w:rsid w:val="00C0556E"/>
    <w:rsid w:val="00C25268"/>
    <w:rsid w:val="00C31617"/>
    <w:rsid w:val="00C63ED2"/>
    <w:rsid w:val="00C67723"/>
    <w:rsid w:val="00CA3D1E"/>
    <w:rsid w:val="00CB691D"/>
    <w:rsid w:val="00CC0A5D"/>
    <w:rsid w:val="00CC0D2E"/>
    <w:rsid w:val="00CC142C"/>
    <w:rsid w:val="00CC3911"/>
    <w:rsid w:val="00CC6F64"/>
    <w:rsid w:val="00CD444A"/>
    <w:rsid w:val="00CD524C"/>
    <w:rsid w:val="00CF0E7D"/>
    <w:rsid w:val="00CF2B36"/>
    <w:rsid w:val="00CF42AE"/>
    <w:rsid w:val="00CF55B7"/>
    <w:rsid w:val="00D2321D"/>
    <w:rsid w:val="00D30F40"/>
    <w:rsid w:val="00D334B2"/>
    <w:rsid w:val="00D744A7"/>
    <w:rsid w:val="00D82573"/>
    <w:rsid w:val="00DA7208"/>
    <w:rsid w:val="00DB7F54"/>
    <w:rsid w:val="00DE31F4"/>
    <w:rsid w:val="00DE3C58"/>
    <w:rsid w:val="00DE5FC8"/>
    <w:rsid w:val="00DF3BB1"/>
    <w:rsid w:val="00E124D9"/>
    <w:rsid w:val="00E160C7"/>
    <w:rsid w:val="00E20911"/>
    <w:rsid w:val="00E20C25"/>
    <w:rsid w:val="00E3255E"/>
    <w:rsid w:val="00E40783"/>
    <w:rsid w:val="00E57299"/>
    <w:rsid w:val="00E6002F"/>
    <w:rsid w:val="00E63052"/>
    <w:rsid w:val="00E7091C"/>
    <w:rsid w:val="00E72509"/>
    <w:rsid w:val="00E745CA"/>
    <w:rsid w:val="00E85F4F"/>
    <w:rsid w:val="00EA4BEE"/>
    <w:rsid w:val="00EB03DF"/>
    <w:rsid w:val="00EB1EDD"/>
    <w:rsid w:val="00EC5FDB"/>
    <w:rsid w:val="00EF4C18"/>
    <w:rsid w:val="00F010F0"/>
    <w:rsid w:val="00F04B96"/>
    <w:rsid w:val="00F11A76"/>
    <w:rsid w:val="00F164BF"/>
    <w:rsid w:val="00F326AC"/>
    <w:rsid w:val="00F326D2"/>
    <w:rsid w:val="00F42584"/>
    <w:rsid w:val="00F5756A"/>
    <w:rsid w:val="00F66E05"/>
    <w:rsid w:val="00F735C9"/>
    <w:rsid w:val="00F830D5"/>
    <w:rsid w:val="00F851A8"/>
    <w:rsid w:val="00F86676"/>
    <w:rsid w:val="00F966E2"/>
    <w:rsid w:val="00FA009E"/>
    <w:rsid w:val="00FA166A"/>
    <w:rsid w:val="00FA2694"/>
    <w:rsid w:val="00FA311A"/>
    <w:rsid w:val="00FB3DDC"/>
    <w:rsid w:val="00FB50B5"/>
    <w:rsid w:val="00FB7293"/>
    <w:rsid w:val="00FC6835"/>
    <w:rsid w:val="00FD1F9A"/>
    <w:rsid w:val="00FD76D7"/>
    <w:rsid w:val="00FE5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544252"/>
    <w:pPr>
      <w:spacing w:after="200" w:line="276" w:lineRule="auto"/>
    </w:pPr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44252"/>
    <w:pPr>
      <w:keepNext/>
      <w:spacing w:after="0" w:line="240" w:lineRule="auto"/>
      <w:outlineLvl w:val="0"/>
    </w:pPr>
    <w:rPr>
      <w:rFonts w:ascii="Times New Roman" w:eastAsia="Calibri" w:hAnsi="Times New Roman"/>
      <w:b/>
      <w:sz w:val="20"/>
      <w:szCs w:val="20"/>
      <w:u w:val="single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44252"/>
    <w:pPr>
      <w:keepNext/>
      <w:spacing w:after="0" w:line="240" w:lineRule="auto"/>
      <w:outlineLvl w:val="1"/>
    </w:pPr>
    <w:rPr>
      <w:rFonts w:ascii="Times New Roman" w:eastAsia="Calibri" w:hAnsi="Times New Roman"/>
      <w:sz w:val="20"/>
      <w:szCs w:val="20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4252"/>
    <w:pPr>
      <w:keepNext/>
      <w:suppressAutoHyphens/>
      <w:spacing w:before="240" w:after="60" w:line="240" w:lineRule="auto"/>
      <w:outlineLvl w:val="2"/>
    </w:pPr>
    <w:rPr>
      <w:rFonts w:ascii="Arial" w:eastAsia="Calibri" w:hAnsi="Arial"/>
      <w:b/>
      <w:bCs/>
      <w:sz w:val="26"/>
      <w:szCs w:val="26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44252"/>
    <w:pPr>
      <w:keepNext/>
      <w:suppressAutoHyphens/>
      <w:autoSpaceDE w:val="0"/>
      <w:autoSpaceDN w:val="0"/>
      <w:spacing w:after="0" w:line="240" w:lineRule="auto"/>
      <w:jc w:val="center"/>
      <w:outlineLvl w:val="3"/>
    </w:pPr>
    <w:rPr>
      <w:rFonts w:ascii="a_FuturaOrto" w:eastAsia="Calibri" w:hAnsi="a_FuturaOrto"/>
      <w:b/>
      <w:bCs/>
      <w:sz w:val="28"/>
      <w:szCs w:val="28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44252"/>
    <w:pPr>
      <w:spacing w:before="240" w:after="60" w:line="240" w:lineRule="auto"/>
      <w:outlineLvl w:val="4"/>
    </w:pPr>
    <w:rPr>
      <w:rFonts w:ascii="Times New Roman" w:eastAsia="Calibri" w:hAnsi="Times New Roman"/>
      <w:b/>
      <w:bCs/>
      <w:i/>
      <w:iCs/>
      <w:sz w:val="26"/>
      <w:szCs w:val="26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44252"/>
    <w:pPr>
      <w:keepNext/>
      <w:spacing w:after="0" w:line="240" w:lineRule="auto"/>
      <w:ind w:left="66"/>
      <w:jc w:val="both"/>
      <w:outlineLvl w:val="5"/>
    </w:pPr>
    <w:rPr>
      <w:rFonts w:ascii="Times New Roman" w:eastAsia="Calibri" w:hAnsi="Times New Roman"/>
      <w:b/>
      <w:sz w:val="20"/>
      <w:szCs w:val="20"/>
      <w:u w:val="single"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44252"/>
    <w:pPr>
      <w:spacing w:before="240" w:after="60" w:line="240" w:lineRule="auto"/>
      <w:outlineLvl w:val="6"/>
    </w:pPr>
    <w:rPr>
      <w:rFonts w:ascii="Times New Roman" w:eastAsia="Calibri" w:hAnsi="Times New Roman"/>
      <w:sz w:val="24"/>
      <w:szCs w:val="24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44252"/>
    <w:pPr>
      <w:keepNext/>
      <w:spacing w:after="0" w:line="240" w:lineRule="auto"/>
      <w:jc w:val="center"/>
      <w:outlineLvl w:val="7"/>
    </w:pPr>
    <w:rPr>
      <w:rFonts w:ascii="Times New Roman" w:eastAsia="Calibri" w:hAnsi="Times New Roman"/>
      <w:b/>
      <w:sz w:val="20"/>
      <w:szCs w:val="20"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44252"/>
    <w:pPr>
      <w:keepNext/>
      <w:spacing w:after="0" w:line="240" w:lineRule="auto"/>
      <w:outlineLvl w:val="8"/>
    </w:pPr>
    <w:rPr>
      <w:rFonts w:ascii="Times New Roman" w:eastAsia="Calibri" w:hAnsi="Times New Roman"/>
      <w:b/>
      <w:sz w:val="20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4252"/>
    <w:rPr>
      <w:rFonts w:ascii="Times New Roman" w:hAnsi="Times New Roman" w:cs="Times New Roman"/>
      <w:b/>
      <w:sz w:val="20"/>
      <w:u w:val="single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544252"/>
    <w:rPr>
      <w:rFonts w:ascii="Times New Roman" w:hAnsi="Times New Roman" w:cs="Times New Roman"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4252"/>
    <w:rPr>
      <w:rFonts w:ascii="Arial" w:hAnsi="Arial" w:cs="Times New Roman"/>
      <w:b/>
      <w:sz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44252"/>
    <w:rPr>
      <w:rFonts w:ascii="a_FuturaOrto" w:hAnsi="a_FuturaOrto" w:cs="Times New Roman"/>
      <w:b/>
      <w:sz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44252"/>
    <w:rPr>
      <w:rFonts w:ascii="Times New Roman" w:hAnsi="Times New Roman" w:cs="Times New Roman"/>
      <w:b/>
      <w:i/>
      <w:sz w:val="26"/>
      <w:lang w:eastAsia="ru-RU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544252"/>
    <w:rPr>
      <w:rFonts w:ascii="Times New Roman" w:hAnsi="Times New Roman" w:cs="Times New Roman"/>
      <w:b/>
      <w:sz w:val="20"/>
      <w:u w:val="single"/>
      <w:lang w:eastAsia="ru-RU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544252"/>
    <w:rPr>
      <w:rFonts w:ascii="Times New Roman" w:hAnsi="Times New Roman" w:cs="Times New Roman"/>
      <w:sz w:val="24"/>
      <w:lang w:eastAsia="ru-RU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544252"/>
    <w:rPr>
      <w:rFonts w:ascii="Times New Roman" w:hAnsi="Times New Roman" w:cs="Times New Roman"/>
      <w:b/>
      <w:sz w:val="20"/>
      <w:lang w:eastAsia="ru-RU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544252"/>
    <w:rPr>
      <w:rFonts w:ascii="Times New Roman" w:hAnsi="Times New Roman" w:cs="Times New Roman"/>
      <w:b/>
      <w:sz w:val="20"/>
      <w:lang w:eastAsia="ru-RU"/>
    </w:rPr>
  </w:style>
  <w:style w:type="paragraph" w:customStyle="1" w:styleId="ConsPlusNormal">
    <w:name w:val="ConsPlusNormal"/>
    <w:uiPriority w:val="99"/>
    <w:rsid w:val="00544252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44252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customStyle="1" w:styleId="a">
    <w:name w:val="Основной текст_"/>
    <w:link w:val="1"/>
    <w:uiPriority w:val="99"/>
    <w:locked/>
    <w:rsid w:val="00544252"/>
    <w:rPr>
      <w:sz w:val="26"/>
      <w:shd w:val="clear" w:color="auto" w:fill="FFFFFF"/>
    </w:rPr>
  </w:style>
  <w:style w:type="paragraph" w:customStyle="1" w:styleId="1">
    <w:name w:val="Основной текст1"/>
    <w:basedOn w:val="Normal"/>
    <w:link w:val="a"/>
    <w:uiPriority w:val="99"/>
    <w:rsid w:val="00544252"/>
    <w:pPr>
      <w:widowControl w:val="0"/>
      <w:shd w:val="clear" w:color="auto" w:fill="FFFFFF"/>
      <w:spacing w:after="0" w:line="240" w:lineRule="atLeast"/>
    </w:pPr>
    <w:rPr>
      <w:rFonts w:eastAsia="Calibri"/>
      <w:sz w:val="26"/>
      <w:szCs w:val="20"/>
      <w:shd w:val="clear" w:color="auto" w:fill="FFFFFF"/>
      <w:lang w:eastAsia="ru-RU"/>
    </w:rPr>
  </w:style>
  <w:style w:type="character" w:customStyle="1" w:styleId="12pt">
    <w:name w:val="Основной текст + 12 pt"/>
    <w:uiPriority w:val="99"/>
    <w:rsid w:val="00544252"/>
    <w:rPr>
      <w:rFonts w:ascii="Times New Roman" w:hAnsi="Times New Roman"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ListParagraph1">
    <w:name w:val="List Paragraph1"/>
    <w:basedOn w:val="Normal"/>
    <w:uiPriority w:val="99"/>
    <w:rsid w:val="00544252"/>
    <w:pPr>
      <w:ind w:left="720"/>
      <w:contextualSpacing/>
    </w:pPr>
  </w:style>
  <w:style w:type="paragraph" w:styleId="NormalWeb">
    <w:name w:val="Normal (Web)"/>
    <w:basedOn w:val="Normal"/>
    <w:uiPriority w:val="99"/>
    <w:rsid w:val="0054425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544252"/>
  </w:style>
  <w:style w:type="character" w:customStyle="1" w:styleId="BodyTextChar">
    <w:name w:val="Body Text Char"/>
    <w:aliases w:val="Основной текст Знак Знак Char,Основной текст отчета Char"/>
    <w:uiPriority w:val="99"/>
    <w:locked/>
    <w:rsid w:val="00544252"/>
    <w:rPr>
      <w:color w:val="080000"/>
      <w:sz w:val="16"/>
    </w:rPr>
  </w:style>
  <w:style w:type="paragraph" w:styleId="BodyText">
    <w:name w:val="Body Text"/>
    <w:aliases w:val="Основной текст Знак Знак,Основной текст отчета"/>
    <w:basedOn w:val="Normal"/>
    <w:link w:val="BodyTextChar1"/>
    <w:uiPriority w:val="99"/>
    <w:rsid w:val="00544252"/>
    <w:pPr>
      <w:spacing w:after="0" w:line="240" w:lineRule="auto"/>
      <w:jc w:val="both"/>
    </w:pPr>
    <w:rPr>
      <w:sz w:val="20"/>
      <w:szCs w:val="20"/>
    </w:rPr>
  </w:style>
  <w:style w:type="character" w:customStyle="1" w:styleId="BodyTextChar1">
    <w:name w:val="Body Text Char1"/>
    <w:aliases w:val="Основной текст Знак Знак Char1,Основной текст отчета Char1"/>
    <w:basedOn w:val="DefaultParagraphFont"/>
    <w:link w:val="BodyText"/>
    <w:uiPriority w:val="99"/>
    <w:semiHidden/>
    <w:locked/>
    <w:rsid w:val="00880C6C"/>
    <w:rPr>
      <w:rFonts w:eastAsia="Times New Roman" w:cs="Times New Roman"/>
      <w:lang w:eastAsia="en-US"/>
    </w:rPr>
  </w:style>
  <w:style w:type="character" w:customStyle="1" w:styleId="10">
    <w:name w:val="Основной текст Знак1"/>
    <w:uiPriority w:val="99"/>
    <w:semiHidden/>
    <w:rsid w:val="00544252"/>
    <w:rPr>
      <w:rFonts w:ascii="Calibri" w:hAnsi="Calibri"/>
    </w:rPr>
  </w:style>
  <w:style w:type="character" w:customStyle="1" w:styleId="BodyText2Char">
    <w:name w:val="Body Text 2 Char"/>
    <w:uiPriority w:val="99"/>
    <w:locked/>
    <w:rsid w:val="00544252"/>
    <w:rPr>
      <w:color w:val="000000"/>
      <w:shd w:val="clear" w:color="auto" w:fill="FFFFFF"/>
      <w:lang w:eastAsia="ru-RU"/>
    </w:rPr>
  </w:style>
  <w:style w:type="paragraph" w:styleId="BodyText2">
    <w:name w:val="Body Text 2"/>
    <w:basedOn w:val="Normal"/>
    <w:link w:val="BodyText2Char1"/>
    <w:uiPriority w:val="99"/>
    <w:rsid w:val="00544252"/>
    <w:pPr>
      <w:shd w:val="clear" w:color="auto" w:fill="FFFFFF"/>
      <w:spacing w:after="0" w:line="240" w:lineRule="auto"/>
      <w:jc w:val="both"/>
    </w:pPr>
    <w:rPr>
      <w:sz w:val="20"/>
      <w:szCs w:val="20"/>
      <w:shd w:val="clear" w:color="auto" w:fill="FFFFFF"/>
    </w:rPr>
  </w:style>
  <w:style w:type="character" w:customStyle="1" w:styleId="BodyText2Char1">
    <w:name w:val="Body Text 2 Char1"/>
    <w:basedOn w:val="DefaultParagraphFont"/>
    <w:link w:val="BodyText2"/>
    <w:uiPriority w:val="99"/>
    <w:semiHidden/>
    <w:locked/>
    <w:rsid w:val="00880C6C"/>
    <w:rPr>
      <w:rFonts w:eastAsia="Times New Roman" w:cs="Times New Roman"/>
      <w:lang w:eastAsia="en-US"/>
    </w:rPr>
  </w:style>
  <w:style w:type="character" w:customStyle="1" w:styleId="21">
    <w:name w:val="Основной текст 2 Знак1"/>
    <w:uiPriority w:val="99"/>
    <w:semiHidden/>
    <w:rsid w:val="00544252"/>
    <w:rPr>
      <w:rFonts w:ascii="Calibri" w:hAnsi="Calibri"/>
    </w:rPr>
  </w:style>
  <w:style w:type="paragraph" w:styleId="Title">
    <w:name w:val="Title"/>
    <w:basedOn w:val="Normal"/>
    <w:next w:val="Normal"/>
    <w:link w:val="TitleChar"/>
    <w:uiPriority w:val="99"/>
    <w:qFormat/>
    <w:rsid w:val="00544252"/>
    <w:pPr>
      <w:keepNext/>
      <w:widowControl w:val="0"/>
      <w:suppressAutoHyphens/>
      <w:spacing w:before="240" w:after="120" w:line="240" w:lineRule="auto"/>
    </w:pPr>
    <w:rPr>
      <w:rFonts w:ascii="Arial" w:eastAsia="MS Mincho" w:hAnsi="Arial"/>
      <w:kern w:val="1"/>
      <w:sz w:val="28"/>
      <w:szCs w:val="2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544252"/>
    <w:rPr>
      <w:rFonts w:ascii="Arial" w:eastAsia="MS Mincho" w:hAnsi="Arial" w:cs="Times New Roman"/>
      <w:kern w:val="1"/>
      <w:sz w:val="28"/>
      <w:lang w:eastAsia="ru-RU"/>
    </w:rPr>
  </w:style>
  <w:style w:type="paragraph" w:styleId="Subtitle">
    <w:name w:val="Subtitle"/>
    <w:basedOn w:val="Normal"/>
    <w:next w:val="Normal"/>
    <w:link w:val="SubtitleChar"/>
    <w:uiPriority w:val="99"/>
    <w:qFormat/>
    <w:rsid w:val="00544252"/>
    <w:pPr>
      <w:numPr>
        <w:ilvl w:val="1"/>
      </w:numPr>
    </w:pPr>
    <w:rPr>
      <w:rFonts w:ascii="Cambria" w:eastAsia="Calibri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44252"/>
    <w:rPr>
      <w:rFonts w:ascii="Cambria" w:hAnsi="Cambria" w:cs="Times New Roman"/>
      <w:i/>
      <w:color w:val="4F81BD"/>
      <w:spacing w:val="15"/>
      <w:sz w:val="24"/>
      <w:lang w:eastAsia="ru-RU"/>
    </w:rPr>
  </w:style>
  <w:style w:type="paragraph" w:styleId="Header">
    <w:name w:val="header"/>
    <w:basedOn w:val="Normal"/>
    <w:link w:val="HeaderChar"/>
    <w:uiPriority w:val="99"/>
    <w:rsid w:val="00544252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4425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rsid w:val="00544252"/>
    <w:pPr>
      <w:tabs>
        <w:tab w:val="center" w:pos="4677"/>
        <w:tab w:val="right" w:pos="9355"/>
      </w:tabs>
      <w:spacing w:after="0" w:line="240" w:lineRule="auto"/>
    </w:pPr>
    <w:rPr>
      <w:rFonts w:eastAsia="Calibri"/>
      <w:sz w:val="20"/>
      <w:szCs w:val="20"/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44252"/>
    <w:rPr>
      <w:rFonts w:ascii="Calibri" w:hAnsi="Calibri" w:cs="Times New Roman"/>
    </w:rPr>
  </w:style>
  <w:style w:type="paragraph" w:styleId="BodyText3">
    <w:name w:val="Body Text 3"/>
    <w:basedOn w:val="Normal"/>
    <w:link w:val="BodyText3Char"/>
    <w:uiPriority w:val="99"/>
    <w:rsid w:val="00544252"/>
    <w:pPr>
      <w:spacing w:after="120"/>
    </w:pPr>
    <w:rPr>
      <w:rFonts w:eastAsia="Calibri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544252"/>
    <w:rPr>
      <w:rFonts w:ascii="Calibri" w:hAnsi="Calibri" w:cs="Times New Roman"/>
      <w:sz w:val="16"/>
      <w:lang w:eastAsia="ru-RU"/>
    </w:rPr>
  </w:style>
  <w:style w:type="character" w:styleId="PageNumber">
    <w:name w:val="page number"/>
    <w:basedOn w:val="DefaultParagraphFont"/>
    <w:uiPriority w:val="99"/>
    <w:rsid w:val="00544252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544252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544252"/>
    <w:rPr>
      <w:rFonts w:ascii="Times New Roman" w:hAnsi="Times New Roman" w:cs="Times New Roman"/>
      <w:sz w:val="20"/>
      <w:lang w:eastAsia="ru-RU"/>
    </w:rPr>
  </w:style>
  <w:style w:type="paragraph" w:customStyle="1" w:styleId="2-">
    <w:name w:val="Заголовок 2 - стандартный"/>
    <w:basedOn w:val="Normal"/>
    <w:autoRedefine/>
    <w:uiPriority w:val="99"/>
    <w:rsid w:val="00544252"/>
    <w:pPr>
      <w:autoSpaceDE w:val="0"/>
      <w:autoSpaceDN w:val="0"/>
      <w:spacing w:before="120" w:after="60" w:line="320" w:lineRule="exact"/>
      <w:jc w:val="center"/>
    </w:pPr>
    <w:rPr>
      <w:rFonts w:ascii="Times New Roman" w:eastAsia="Calibri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544252"/>
    <w:pPr>
      <w:spacing w:after="0" w:line="240" w:lineRule="auto"/>
    </w:pPr>
    <w:rPr>
      <w:rFonts w:ascii="Tahoma" w:eastAsia="Calibri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44252"/>
    <w:rPr>
      <w:rFonts w:ascii="Tahoma" w:hAnsi="Tahoma" w:cs="Times New Roman"/>
      <w:sz w:val="16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544252"/>
    <w:pPr>
      <w:suppressAutoHyphens/>
      <w:spacing w:after="0" w:line="240" w:lineRule="auto"/>
      <w:ind w:left="720" w:hanging="720"/>
      <w:outlineLvl w:val="5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544252"/>
    <w:rPr>
      <w:rFonts w:ascii="Times New Roman" w:hAnsi="Times New Roman" w:cs="Times New Roman"/>
      <w:sz w:val="24"/>
      <w:lang w:eastAsia="ru-RU"/>
    </w:rPr>
  </w:style>
  <w:style w:type="paragraph" w:styleId="BodyTextIndent2">
    <w:name w:val="Body Text Indent 2"/>
    <w:basedOn w:val="Normal"/>
    <w:link w:val="BodyTextIndent2Char"/>
    <w:uiPriority w:val="99"/>
    <w:rsid w:val="00544252"/>
    <w:pPr>
      <w:suppressAutoHyphens/>
      <w:spacing w:after="0" w:line="240" w:lineRule="auto"/>
      <w:ind w:left="900" w:hanging="900"/>
      <w:outlineLvl w:val="5"/>
    </w:pPr>
    <w:rPr>
      <w:rFonts w:ascii="Times New Roman" w:eastAsia="Calibri" w:hAnsi="Times New Roman"/>
      <w:b/>
      <w:bCs/>
      <w:sz w:val="24"/>
      <w:szCs w:val="24"/>
      <w:lang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544252"/>
    <w:rPr>
      <w:rFonts w:ascii="Times New Roman" w:hAnsi="Times New Roman" w:cs="Times New Roman"/>
      <w:b/>
      <w:sz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rsid w:val="00544252"/>
    <w:pPr>
      <w:spacing w:after="0" w:line="240" w:lineRule="auto"/>
      <w:ind w:left="-108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544252"/>
    <w:rPr>
      <w:rFonts w:ascii="Times New Roman" w:hAnsi="Times New Roman" w:cs="Times New Roman"/>
      <w:sz w:val="24"/>
      <w:lang w:eastAsia="ru-RU"/>
    </w:rPr>
  </w:style>
  <w:style w:type="paragraph" w:styleId="BlockText">
    <w:name w:val="Block Text"/>
    <w:basedOn w:val="Normal"/>
    <w:uiPriority w:val="99"/>
    <w:rsid w:val="00544252"/>
    <w:pPr>
      <w:suppressAutoHyphens/>
      <w:spacing w:after="0" w:line="240" w:lineRule="auto"/>
      <w:ind w:left="-108" w:right="-108"/>
      <w:jc w:val="center"/>
      <w:outlineLvl w:val="5"/>
    </w:pPr>
    <w:rPr>
      <w:rFonts w:ascii="Times New Roman" w:eastAsia="Calibri" w:hAnsi="Times New Roman"/>
      <w:sz w:val="18"/>
      <w:szCs w:val="24"/>
      <w:lang w:eastAsia="ru-RU"/>
    </w:rPr>
  </w:style>
  <w:style w:type="character" w:styleId="Hyperlink">
    <w:name w:val="Hyperlink"/>
    <w:basedOn w:val="DefaultParagraphFont"/>
    <w:uiPriority w:val="99"/>
    <w:rsid w:val="0054425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544252"/>
    <w:rPr>
      <w:rFonts w:cs="Times New Roman"/>
      <w:b/>
    </w:rPr>
  </w:style>
  <w:style w:type="character" w:styleId="FootnoteReference">
    <w:name w:val="footnote reference"/>
    <w:basedOn w:val="DefaultParagraphFont"/>
    <w:uiPriority w:val="99"/>
    <w:rsid w:val="00544252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5442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character" w:customStyle="1" w:styleId="a0">
    <w:name w:val="Основной текст + Полужирный"/>
    <w:uiPriority w:val="99"/>
    <w:semiHidden/>
    <w:rsid w:val="00544252"/>
    <w:rPr>
      <w:rFonts w:ascii="Century Schoolbook" w:hAnsi="Century Schoolbook"/>
      <w:b/>
      <w:sz w:val="24"/>
    </w:rPr>
  </w:style>
  <w:style w:type="character" w:customStyle="1" w:styleId="grame">
    <w:name w:val="grame"/>
    <w:uiPriority w:val="99"/>
    <w:rsid w:val="00544252"/>
  </w:style>
  <w:style w:type="character" w:styleId="Strong">
    <w:name w:val="Strong"/>
    <w:basedOn w:val="DefaultParagraphFont"/>
    <w:uiPriority w:val="99"/>
    <w:qFormat/>
    <w:rsid w:val="00544252"/>
    <w:rPr>
      <w:rFonts w:cs="Times New Roman"/>
      <w:b/>
    </w:rPr>
  </w:style>
  <w:style w:type="paragraph" w:customStyle="1" w:styleId="2">
    <w:name w:val="Основной текст2"/>
    <w:basedOn w:val="Normal"/>
    <w:uiPriority w:val="99"/>
    <w:rsid w:val="00544252"/>
    <w:pPr>
      <w:widowControl w:val="0"/>
      <w:shd w:val="clear" w:color="auto" w:fill="FFFFFF"/>
      <w:spacing w:after="0" w:line="413" w:lineRule="exact"/>
      <w:ind w:hanging="380"/>
      <w:jc w:val="both"/>
    </w:pPr>
    <w:rPr>
      <w:rFonts w:ascii="Times New Roman" w:hAnsi="Times New Roman"/>
      <w:i/>
      <w:iCs/>
      <w:sz w:val="23"/>
      <w:szCs w:val="23"/>
      <w:lang w:eastAsia="ru-RU"/>
    </w:rPr>
  </w:style>
  <w:style w:type="paragraph" w:customStyle="1" w:styleId="Default">
    <w:name w:val="Default"/>
    <w:uiPriority w:val="99"/>
    <w:rsid w:val="0044675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oSpacing">
    <w:name w:val="No Spacing"/>
    <w:uiPriority w:val="99"/>
    <w:qFormat/>
    <w:rsid w:val="0044675A"/>
    <w:rPr>
      <w:rFonts w:eastAsia="Times New Roman"/>
      <w:lang w:eastAsia="en-US"/>
    </w:rPr>
  </w:style>
  <w:style w:type="paragraph" w:styleId="ListParagraph">
    <w:name w:val="List Paragraph"/>
    <w:basedOn w:val="Normal"/>
    <w:uiPriority w:val="99"/>
    <w:qFormat/>
    <w:rsid w:val="00CF55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dugads@edu.27.ru" TargetMode="Externa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1751</TotalTime>
  <Pages>36</Pages>
  <Words>8226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DS</cp:lastModifiedBy>
  <cp:revision>74</cp:revision>
  <cp:lastPrinted>2019-03-14T03:56:00Z</cp:lastPrinted>
  <dcterms:created xsi:type="dcterms:W3CDTF">2018-03-22T00:25:00Z</dcterms:created>
  <dcterms:modified xsi:type="dcterms:W3CDTF">2019-03-27T00:42:00Z</dcterms:modified>
</cp:coreProperties>
</file>